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69550838" w:displacedByCustomXml="next"/>
    <w:sdt>
      <w:sdtPr>
        <w:rPr>
          <w:b/>
          <w:bCs/>
          <w:sz w:val="48"/>
          <w:szCs w:val="48"/>
          <w:lang w:eastAsia="ja-JP"/>
        </w:rPr>
        <w:alias w:val="Title"/>
        <w:tag w:val=""/>
        <w:id w:val="-396052371"/>
        <w:placeholder>
          <w:docPart w:val="405B26C1A708413395F9C9AA7BFC4C6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5A3C8F3F" w14:textId="5DC779FF" w:rsidR="00383611" w:rsidRPr="00F3703C" w:rsidRDefault="00391F8D" w:rsidP="00383611">
          <w:pPr>
            <w:pStyle w:val="Title"/>
            <w:rPr>
              <w:b/>
              <w:bCs/>
              <w:sz w:val="48"/>
              <w:szCs w:val="48"/>
              <w:lang w:eastAsia="ja-JP"/>
            </w:rPr>
          </w:pPr>
          <w:r w:rsidRPr="00391F8D">
            <w:rPr>
              <w:b/>
              <w:bCs/>
              <w:sz w:val="48"/>
              <w:szCs w:val="48"/>
              <w:lang w:eastAsia="ja-JP"/>
            </w:rPr>
            <w:t>Target adipose tissue</w:t>
          </w:r>
          <w:r>
            <w:rPr>
              <w:b/>
              <w:bCs/>
              <w:sz w:val="48"/>
              <w:szCs w:val="48"/>
              <w:lang w:eastAsia="ja-JP"/>
            </w:rPr>
            <w:t xml:space="preserve"> </w:t>
          </w:r>
          <w:r w:rsidRPr="00391F8D">
            <w:rPr>
              <w:b/>
              <w:bCs/>
              <w:sz w:val="48"/>
              <w:szCs w:val="48"/>
              <w:lang w:eastAsia="ja-JP"/>
            </w:rPr>
            <w:t>- Submission template</w:t>
          </w:r>
        </w:p>
      </w:sdtContent>
    </w:sdt>
    <w:p w14:paraId="60505208" w14:textId="77777777" w:rsidR="00383611" w:rsidRDefault="00383611" w:rsidP="008978F9">
      <w:pPr>
        <w:rPr>
          <w:i/>
          <w:iCs/>
          <w:sz w:val="18"/>
          <w:szCs w:val="18"/>
          <w:lang w:val="en-US"/>
        </w:rPr>
      </w:pPr>
    </w:p>
    <w:p w14:paraId="0467EE34" w14:textId="4BA6ACCA" w:rsidR="008978F9" w:rsidRPr="008978F9" w:rsidRDefault="008978F9" w:rsidP="008978F9">
      <w:pPr>
        <w:rPr>
          <w:i/>
          <w:iCs/>
          <w:sz w:val="18"/>
          <w:szCs w:val="18"/>
          <w:lang w:val="en-US"/>
        </w:rPr>
      </w:pPr>
      <w:r w:rsidRPr="008978F9">
        <w:rPr>
          <w:i/>
          <w:iCs/>
          <w:sz w:val="18"/>
          <w:szCs w:val="18"/>
          <w:lang w:val="en-US"/>
        </w:rPr>
        <w:t xml:space="preserve">Supports the current call for proposals </w:t>
      </w:r>
      <w:r w:rsidR="001230D7">
        <w:rPr>
          <w:i/>
          <w:iCs/>
          <w:sz w:val="18"/>
          <w:szCs w:val="18"/>
          <w:lang w:val="en-US"/>
        </w:rPr>
        <w:t xml:space="preserve">to </w:t>
      </w:r>
      <w:r w:rsidR="00391F8D" w:rsidRPr="00391F8D">
        <w:rPr>
          <w:i/>
          <w:iCs/>
          <w:sz w:val="18"/>
          <w:szCs w:val="18"/>
          <w:lang w:val="en-US"/>
        </w:rPr>
        <w:t>“Novel strategies to selectively target adipose tissue”</w:t>
      </w:r>
      <w:r w:rsidR="00391F8D">
        <w:rPr>
          <w:i/>
          <w:iCs/>
          <w:sz w:val="18"/>
          <w:szCs w:val="18"/>
          <w:lang w:val="en-US"/>
        </w:rPr>
        <w:t xml:space="preserve">. </w:t>
      </w:r>
      <w:r w:rsidRPr="008978F9">
        <w:rPr>
          <w:i/>
          <w:iCs/>
          <w:sz w:val="18"/>
          <w:szCs w:val="18"/>
          <w:lang w:val="en-US"/>
        </w:rPr>
        <w:t xml:space="preserve">Access the public profile via the </w:t>
      </w:r>
      <w:hyperlink r:id="rId11" w:history="1">
        <w:r w:rsidRPr="00516849">
          <w:rPr>
            <w:rStyle w:val="Hyperlink"/>
            <w:i/>
            <w:iCs/>
            <w:sz w:val="18"/>
            <w:szCs w:val="18"/>
            <w:lang w:val="en-US"/>
          </w:rPr>
          <w:t>following link</w:t>
        </w:r>
      </w:hyperlink>
      <w:r w:rsidRPr="008978F9">
        <w:rPr>
          <w:i/>
          <w:iCs/>
          <w:sz w:val="18"/>
          <w:szCs w:val="18"/>
          <w:lang w:val="en-US"/>
        </w:rPr>
        <w:t xml:space="preserve">. </w:t>
      </w:r>
    </w:p>
    <w:p w14:paraId="2229E695" w14:textId="77777777" w:rsidR="008978F9" w:rsidRPr="008978F9" w:rsidRDefault="008978F9" w:rsidP="008978F9">
      <w:pPr>
        <w:rPr>
          <w:lang w:val="en-US"/>
        </w:rPr>
      </w:pPr>
      <w:r w:rsidRPr="008978F9">
        <w:rPr>
          <w:lang w:val="en-US"/>
        </w:rPr>
        <w:t xml:space="preserve">Thank you for downloading the Boehringer Ingelheim </w:t>
      </w:r>
      <w:r w:rsidRPr="008978F9">
        <w:rPr>
          <w:i/>
          <w:iCs/>
          <w:lang w:val="en-US"/>
        </w:rPr>
        <w:t>opnMe.com</w:t>
      </w:r>
      <w:r w:rsidRPr="008978F9">
        <w:rPr>
          <w:lang w:val="en-US"/>
        </w:rPr>
        <w:t xml:space="preserve"> proposal submission template. Please enter the relevant details into the free-text fields provided. </w:t>
      </w:r>
    </w:p>
    <w:p w14:paraId="3C7FA39E" w14:textId="62705FCB" w:rsidR="008978F9" w:rsidRPr="008978F9" w:rsidRDefault="00F3703C" w:rsidP="008978F9">
      <w:pPr>
        <w:rPr>
          <w:lang w:val="en-US"/>
        </w:rPr>
      </w:pPr>
      <w:r>
        <w:rPr>
          <w:lang w:val="en-US"/>
        </w:rPr>
        <w:t>Your</w:t>
      </w:r>
      <w:r w:rsidR="008978F9" w:rsidRPr="008978F9">
        <w:rPr>
          <w:lang w:val="en-US"/>
        </w:rPr>
        <w:t xml:space="preserve"> responses should provide enough detail for our scientists to understand and evaluate </w:t>
      </w:r>
      <w:r>
        <w:rPr>
          <w:lang w:val="en-US"/>
        </w:rPr>
        <w:t>your</w:t>
      </w:r>
      <w:r w:rsidR="008978F9" w:rsidRPr="008978F9">
        <w:rPr>
          <w:lang w:val="en-US"/>
        </w:rPr>
        <w:t xml:space="preserve"> proposal. Overall, a document of </w:t>
      </w:r>
      <w:r w:rsidR="00214012">
        <w:rPr>
          <w:lang w:val="en-US"/>
        </w:rPr>
        <w:t>4</w:t>
      </w:r>
      <w:r w:rsidR="008978F9" w:rsidRPr="008978F9">
        <w:rPr>
          <w:lang w:val="en-US"/>
        </w:rPr>
        <w:t>–</w:t>
      </w:r>
      <w:r w:rsidR="00214012">
        <w:rPr>
          <w:lang w:val="en-US"/>
        </w:rPr>
        <w:t>5</w:t>
      </w:r>
      <w:r w:rsidR="008978F9" w:rsidRPr="008978F9">
        <w:rPr>
          <w:lang w:val="en-US"/>
        </w:rPr>
        <w:t xml:space="preserve"> pages </w:t>
      </w:r>
      <w:r w:rsidR="001230D7">
        <w:rPr>
          <w:lang w:val="en-US"/>
        </w:rPr>
        <w:t xml:space="preserve">plus references </w:t>
      </w:r>
      <w:r w:rsidR="008978F9" w:rsidRPr="008978F9">
        <w:rPr>
          <w:lang w:val="en-US"/>
        </w:rPr>
        <w:t xml:space="preserve">should be sufficient. For further information, please consult our </w:t>
      </w:r>
      <w:hyperlink r:id="rId12" w:history="1">
        <w:r w:rsidR="008978F9" w:rsidRPr="0003400B">
          <w:rPr>
            <w:rStyle w:val="Hyperlink"/>
            <w:lang w:val="en-US"/>
          </w:rPr>
          <w:t>FAQ document</w:t>
        </w:r>
      </w:hyperlink>
      <w:r w:rsidR="008978F9" w:rsidRPr="008978F9">
        <w:rPr>
          <w:lang w:val="en-US"/>
        </w:rPr>
        <w:t xml:space="preserve"> on opnMe</w:t>
      </w:r>
      <w:r>
        <w:rPr>
          <w:lang w:val="en-US"/>
        </w:rPr>
        <w:t>.com</w:t>
      </w:r>
      <w:r w:rsidR="008978F9" w:rsidRPr="008978F9">
        <w:rPr>
          <w:lang w:val="en-US"/>
        </w:rPr>
        <w:t>. Supplementary information can be uploaded in addition to this document and can be referenced within the proposal.</w:t>
      </w:r>
    </w:p>
    <w:p w14:paraId="07B4B4CD" w14:textId="77777777" w:rsidR="00440855" w:rsidRPr="003F4287" w:rsidRDefault="00440855" w:rsidP="00440855">
      <w:pPr>
        <w:rPr>
          <w:lang w:val="en-US"/>
        </w:rPr>
      </w:pPr>
    </w:p>
    <w:p w14:paraId="3A88CC21" w14:textId="77777777" w:rsidR="003F4287" w:rsidRPr="00F3703C" w:rsidRDefault="003F4287" w:rsidP="00F3703C">
      <w:pPr>
        <w:pStyle w:val="Heading1"/>
      </w:pPr>
      <w:r w:rsidRPr="00F3703C">
        <w:t xml:space="preserve">Part 1: </w:t>
      </w:r>
      <w:bookmarkEnd w:id="0"/>
      <w:r w:rsidR="00D538B3" w:rsidRPr="00F3703C">
        <w:t>General information about the submitting scientist(s) and the organization(s)</w:t>
      </w:r>
    </w:p>
    <w:p w14:paraId="2D0BD58C" w14:textId="77777777" w:rsidR="00440855" w:rsidRPr="00440855" w:rsidRDefault="00440855" w:rsidP="00440855"/>
    <w:p w14:paraId="3A0C213E" w14:textId="77777777" w:rsidR="003F4287" w:rsidRDefault="00440855" w:rsidP="003F4287">
      <w:pPr>
        <w:pStyle w:val="Heading2"/>
      </w:pPr>
      <w:r>
        <w:t xml:space="preserve">1. </w:t>
      </w:r>
      <w:r w:rsidR="003F4287" w:rsidRPr="003F4287">
        <w:t>Key contact person</w:t>
      </w:r>
    </w:p>
    <w:p w14:paraId="7E642900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Full name: </w:t>
      </w:r>
      <w:sdt>
        <w:sdtPr>
          <w:rPr>
            <w:lang w:val="en-US"/>
          </w:rPr>
          <w:id w:val="2138140465"/>
          <w:placeholder>
            <w:docPart w:val="9A95DEED20DA492DB6FDD49F07D32D64"/>
          </w:placeholder>
          <w:showingPlcHdr/>
        </w:sdtPr>
        <w:sdtEndPr/>
        <w:sdtContent>
          <w:r w:rsidRPr="00F3703C">
            <w:rPr>
              <w:color w:val="808080" w:themeColor="background1" w:themeShade="80"/>
            </w:rPr>
            <w:t>Click or tap here to enter text.</w:t>
          </w:r>
        </w:sdtContent>
      </w:sdt>
    </w:p>
    <w:p w14:paraId="6385F144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Email address: </w:t>
      </w:r>
      <w:sdt>
        <w:sdtPr>
          <w:rPr>
            <w:lang w:val="en-US"/>
          </w:rPr>
          <w:id w:val="2077784764"/>
          <w:placeholder>
            <w:docPart w:val="AE541940011A4331A2D1FD1D6DCE7C7E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248598BE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Phone number:  </w:t>
      </w:r>
      <w:sdt>
        <w:sdtPr>
          <w:rPr>
            <w:lang w:val="en-US"/>
          </w:rPr>
          <w:id w:val="-756908354"/>
          <w:placeholder>
            <w:docPart w:val="C07AAC0C19A247C3805AAAF897CAA27D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34417F1A" w14:textId="77777777" w:rsidR="003F4287" w:rsidRDefault="003F4287" w:rsidP="003F4287">
      <w:pPr>
        <w:pStyle w:val="References"/>
        <w:numPr>
          <w:ilvl w:val="0"/>
          <w:numId w:val="0"/>
        </w:numPr>
        <w:rPr>
          <w:lang w:val="en-US"/>
        </w:rPr>
      </w:pPr>
    </w:p>
    <w:p w14:paraId="4FB5C643" w14:textId="77777777" w:rsidR="003F4287" w:rsidRPr="003F4287" w:rsidRDefault="00440855" w:rsidP="003F4287">
      <w:pPr>
        <w:pStyle w:val="Heading2"/>
        <w:rPr>
          <w:lang w:val="en-US"/>
        </w:rPr>
      </w:pPr>
      <w:r>
        <w:rPr>
          <w:lang w:val="en-US"/>
        </w:rPr>
        <w:t xml:space="preserve">2. </w:t>
      </w:r>
      <w:r w:rsidR="003F4287">
        <w:rPr>
          <w:lang w:val="en-US"/>
        </w:rPr>
        <w:t>Organization/Company/Institutio</w:t>
      </w:r>
      <w:r w:rsidR="00D538B3">
        <w:rPr>
          <w:lang w:val="en-US"/>
        </w:rPr>
        <w:t>n</w:t>
      </w:r>
    </w:p>
    <w:p w14:paraId="0B83CC90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Organization/Company/Institution Name: </w:t>
      </w:r>
      <w:sdt>
        <w:sdtPr>
          <w:rPr>
            <w:lang w:val="en-US"/>
          </w:rPr>
          <w:id w:val="-1288900191"/>
          <w:placeholder>
            <w:docPart w:val="3F97D73A7C1947349DEFEFF88FF8E4F4"/>
          </w:placeholder>
          <w:showingPlcHdr/>
        </w:sdtPr>
        <w:sdtEndPr/>
        <w:sdtContent>
          <w:r w:rsidRPr="00516849">
            <w:rPr>
              <w:color w:val="808080" w:themeColor="background1" w:themeShade="80"/>
            </w:rPr>
            <w:t>Click or tap here to enter text.</w:t>
          </w:r>
        </w:sdtContent>
      </w:sdt>
    </w:p>
    <w:p w14:paraId="5A4B6A15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Address: </w:t>
      </w:r>
      <w:sdt>
        <w:sdtPr>
          <w:rPr>
            <w:lang w:val="en-US"/>
          </w:rPr>
          <w:id w:val="1425139777"/>
          <w:placeholder>
            <w:docPart w:val="B098D696C4CD464EAC3487FA41368353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1A318332" w14:textId="77777777" w:rsid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Website (if available): </w:t>
      </w:r>
      <w:sdt>
        <w:sdtPr>
          <w:rPr>
            <w:lang w:val="en-US"/>
          </w:rPr>
          <w:id w:val="1846895648"/>
          <w:placeholder>
            <w:docPart w:val="657D95B77295493BA79E63301675D303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7882C74A" w14:textId="77777777" w:rsidR="008978F9" w:rsidRDefault="008978F9" w:rsidP="003F4287">
      <w:pPr>
        <w:rPr>
          <w:lang w:val="en-US"/>
        </w:rPr>
      </w:pPr>
    </w:p>
    <w:p w14:paraId="4C244F94" w14:textId="77777777" w:rsidR="008978F9" w:rsidRPr="003F4287" w:rsidRDefault="008978F9" w:rsidP="008978F9">
      <w:pPr>
        <w:pStyle w:val="Heading2"/>
        <w:rPr>
          <w:lang w:val="en-US"/>
        </w:rPr>
      </w:pPr>
      <w:r>
        <w:rPr>
          <w:lang w:val="en-US"/>
        </w:rPr>
        <w:t xml:space="preserve">3. </w:t>
      </w:r>
      <w:r w:rsidRPr="008978F9">
        <w:rPr>
          <w:lang w:val="en-US"/>
        </w:rPr>
        <w:t>P</w:t>
      </w:r>
      <w:r>
        <w:rPr>
          <w:lang w:val="en-US"/>
        </w:rPr>
        <w:t>rovide</w:t>
      </w:r>
      <w:r w:rsidRPr="008978F9">
        <w:rPr>
          <w:lang w:val="en-US"/>
        </w:rPr>
        <w:t xml:space="preserve"> </w:t>
      </w:r>
      <w:r>
        <w:rPr>
          <w:lang w:val="en-US"/>
        </w:rPr>
        <w:t>an</w:t>
      </w:r>
      <w:r w:rsidRPr="008978F9">
        <w:rPr>
          <w:lang w:val="en-US"/>
        </w:rPr>
        <w:t xml:space="preserve"> </w:t>
      </w:r>
      <w:r>
        <w:rPr>
          <w:lang w:val="en-US"/>
        </w:rPr>
        <w:t>overview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key</w:t>
      </w:r>
      <w:r w:rsidRPr="008978F9">
        <w:rPr>
          <w:lang w:val="en-US"/>
        </w:rPr>
        <w:t xml:space="preserve"> </w:t>
      </w:r>
      <w:r>
        <w:rPr>
          <w:lang w:val="en-US"/>
        </w:rPr>
        <w:t>resources</w:t>
      </w:r>
      <w:r w:rsidRPr="008978F9">
        <w:rPr>
          <w:lang w:val="en-US"/>
        </w:rPr>
        <w:t xml:space="preserve">, </w:t>
      </w:r>
      <w:proofErr w:type="gramStart"/>
      <w:r>
        <w:rPr>
          <w:lang w:val="en-US"/>
        </w:rPr>
        <w:t>capabilities</w:t>
      </w:r>
      <w:proofErr w:type="gramEnd"/>
      <w:r w:rsidRPr="008978F9">
        <w:rPr>
          <w:lang w:val="en-US"/>
        </w:rPr>
        <w:t xml:space="preserve">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expertise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submitting</w:t>
      </w:r>
      <w:r w:rsidRPr="008978F9">
        <w:rPr>
          <w:lang w:val="en-US"/>
        </w:rPr>
        <w:t xml:space="preserve"> </w:t>
      </w:r>
      <w:r>
        <w:rPr>
          <w:lang w:val="en-US"/>
        </w:rPr>
        <w:t>scientist</w:t>
      </w:r>
      <w:r w:rsidRPr="008978F9">
        <w:rPr>
          <w:lang w:val="en-US"/>
        </w:rPr>
        <w:t>(</w:t>
      </w:r>
      <w:r>
        <w:rPr>
          <w:lang w:val="en-US"/>
        </w:rPr>
        <w:t>s</w:t>
      </w:r>
      <w:r w:rsidRPr="008978F9">
        <w:rPr>
          <w:lang w:val="en-US"/>
        </w:rPr>
        <w:t xml:space="preserve">)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organization</w:t>
      </w:r>
      <w:r w:rsidRPr="008978F9">
        <w:rPr>
          <w:lang w:val="en-US"/>
        </w:rPr>
        <w:t>(s)</w:t>
      </w:r>
      <w:r>
        <w:rPr>
          <w:lang w:val="en-US"/>
        </w:rPr>
        <w:t>:</w:t>
      </w:r>
    </w:p>
    <w:p w14:paraId="280DB79C" w14:textId="77777777" w:rsidR="008978F9" w:rsidRPr="003F4287" w:rsidRDefault="00C73F0D" w:rsidP="003F4287">
      <w:pPr>
        <w:rPr>
          <w:lang w:val="en-US"/>
        </w:rPr>
      </w:pPr>
      <w:sdt>
        <w:sdtPr>
          <w:rPr>
            <w:lang w:val="en-US"/>
          </w:rPr>
          <w:id w:val="-1675096844"/>
          <w:placeholder>
            <w:docPart w:val="96DD12BDD75E4F8C9DEEC0FB769F0312"/>
          </w:placeholder>
          <w:showingPlcHdr/>
        </w:sdtPr>
        <w:sdtEndPr/>
        <w:sdtContent>
          <w:r w:rsidR="008978F9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3149A328" w14:textId="77777777" w:rsidR="001230D7" w:rsidRDefault="001230D7" w:rsidP="001230D7">
      <w:pPr>
        <w:rPr>
          <w:lang w:val="en-US"/>
        </w:rPr>
      </w:pPr>
    </w:p>
    <w:p w14:paraId="7104F3F2" w14:textId="77777777" w:rsidR="003F4287" w:rsidRDefault="003F4287" w:rsidP="00F3703C">
      <w:pPr>
        <w:pStyle w:val="Heading1"/>
        <w:rPr>
          <w:lang w:val="en-US"/>
        </w:rPr>
      </w:pPr>
      <w:r w:rsidRPr="003F4287">
        <w:rPr>
          <w:lang w:val="en-US"/>
        </w:rPr>
        <w:lastRenderedPageBreak/>
        <w:t xml:space="preserve">Part 2: </w:t>
      </w:r>
      <w:r w:rsidR="003817B3" w:rsidRPr="003817B3">
        <w:rPr>
          <w:lang w:val="en-US"/>
        </w:rPr>
        <w:t xml:space="preserve">opn2EXPERTS answer &amp; collaboration </w:t>
      </w:r>
      <w:proofErr w:type="gramStart"/>
      <w:r w:rsidR="003817B3" w:rsidRPr="003817B3">
        <w:rPr>
          <w:lang w:val="en-US"/>
        </w:rPr>
        <w:t>proposal</w:t>
      </w:r>
      <w:proofErr w:type="gramEnd"/>
    </w:p>
    <w:p w14:paraId="660F7084" w14:textId="77777777" w:rsidR="00F558DF" w:rsidRPr="00F558DF" w:rsidRDefault="00F558DF" w:rsidP="00F558DF">
      <w:pPr>
        <w:rPr>
          <w:lang w:val="en-US"/>
        </w:rPr>
      </w:pPr>
    </w:p>
    <w:p w14:paraId="795C5D7A" w14:textId="77777777" w:rsidR="008978F9" w:rsidRPr="00F558DF" w:rsidRDefault="003817B3" w:rsidP="00F558DF">
      <w:pPr>
        <w:pStyle w:val="ListParagraph"/>
      </w:pPr>
      <w:r w:rsidRPr="003817B3">
        <w:t>Title of the proposed answer</w:t>
      </w:r>
    </w:p>
    <w:p w14:paraId="677B163E" w14:textId="77777777" w:rsidR="003F4287" w:rsidRPr="00440855" w:rsidRDefault="00C73F0D" w:rsidP="00EF0D68">
      <w:pPr>
        <w:ind w:left="360"/>
        <w:rPr>
          <w:lang w:val="en-US"/>
        </w:rPr>
      </w:pPr>
      <w:sdt>
        <w:sdtPr>
          <w:rPr>
            <w:lang w:val="en-US"/>
          </w:rPr>
          <w:id w:val="-2057307236"/>
          <w:placeholder>
            <w:docPart w:val="5695492D9E3340058E56E1613471C779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78112B5A" w14:textId="77777777" w:rsidR="008978F9" w:rsidRPr="00EF0D68" w:rsidRDefault="003817B3" w:rsidP="00F558DF">
      <w:pPr>
        <w:pStyle w:val="ListParagraph"/>
      </w:pPr>
      <w:r w:rsidRPr="003817B3">
        <w:t xml:space="preserve">Rephrasing of the question to be solved and outline of the answer including innovative </w:t>
      </w:r>
      <w:proofErr w:type="gramStart"/>
      <w:r w:rsidRPr="003817B3">
        <w:t>aspects</w:t>
      </w:r>
      <w:proofErr w:type="gramEnd"/>
    </w:p>
    <w:p w14:paraId="45B90BF0" w14:textId="77777777" w:rsidR="003F4287" w:rsidRPr="00440855" w:rsidRDefault="00C73F0D" w:rsidP="00EF0D68">
      <w:pPr>
        <w:ind w:left="360"/>
        <w:rPr>
          <w:lang w:val="en-US"/>
        </w:rPr>
      </w:pPr>
      <w:sdt>
        <w:sdtPr>
          <w:rPr>
            <w:lang w:val="en-US"/>
          </w:rPr>
          <w:id w:val="-882182616"/>
          <w:placeholder>
            <w:docPart w:val="82E6AF1BA26A491DAF184A414B2E80F4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670BD3EC" w14:textId="77777777" w:rsidR="008978F9" w:rsidRPr="00EF0D68" w:rsidRDefault="003817B3" w:rsidP="00F558DF">
      <w:pPr>
        <w:pStyle w:val="ListParagraph"/>
      </w:pPr>
      <w:r w:rsidRPr="003817B3">
        <w:t>Proposed collaboration project plan with key decision points</w:t>
      </w:r>
    </w:p>
    <w:p w14:paraId="4BCDE77D" w14:textId="77777777" w:rsidR="003F4287" w:rsidRPr="00440855" w:rsidRDefault="00C73F0D" w:rsidP="00EF0D68">
      <w:pPr>
        <w:ind w:left="360"/>
        <w:rPr>
          <w:lang w:val="en-US"/>
        </w:rPr>
      </w:pPr>
      <w:sdt>
        <w:sdtPr>
          <w:rPr>
            <w:lang w:val="en-US"/>
          </w:rPr>
          <w:id w:val="1813140890"/>
          <w:placeholder>
            <w:docPart w:val="25FAEE337C84451680D0989F114A0085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35368FAF" w14:textId="77777777" w:rsidR="008978F9" w:rsidRPr="00EF0D68" w:rsidRDefault="003817B3" w:rsidP="00F558DF">
      <w:pPr>
        <w:pStyle w:val="ListParagraph"/>
      </w:pPr>
      <w:r w:rsidRPr="003817B3">
        <w:t xml:space="preserve">Total funding request including a short </w:t>
      </w:r>
      <w:proofErr w:type="gramStart"/>
      <w:r w:rsidRPr="003817B3">
        <w:t>justification</w:t>
      </w:r>
      <w:proofErr w:type="gramEnd"/>
    </w:p>
    <w:p w14:paraId="09330E49" w14:textId="77777777" w:rsidR="003F4287" w:rsidRPr="003F4287" w:rsidRDefault="00C73F0D" w:rsidP="00EF0D68">
      <w:pPr>
        <w:ind w:left="360"/>
      </w:pPr>
      <w:sdt>
        <w:sdtPr>
          <w:id w:val="1897388882"/>
          <w:placeholder>
            <w:docPart w:val="717BFA72AC9D4EF7A2ED777D0D8C5A77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6B7B49B" w14:textId="77777777" w:rsidR="003F4287" w:rsidRDefault="00EF0D68" w:rsidP="00F558DF">
      <w:pPr>
        <w:pStyle w:val="ListParagraph"/>
      </w:pPr>
      <w:r w:rsidRPr="00EF0D68">
        <w:t xml:space="preserve">Information on potential conflicting intellectual property rights of third parties and freedom to </w:t>
      </w:r>
      <w:proofErr w:type="gramStart"/>
      <w:r w:rsidRPr="00EF0D68">
        <w:t>operate</w:t>
      </w:r>
      <w:proofErr w:type="gramEnd"/>
    </w:p>
    <w:sdt>
      <w:sdtPr>
        <w:id w:val="-686745043"/>
        <w:placeholder>
          <w:docPart w:val="C6DDB5B2C1E34A279EB7779FB11F4726"/>
        </w:placeholder>
        <w:showingPlcHdr/>
      </w:sdtPr>
      <w:sdtEndPr/>
      <w:sdtContent>
        <w:p w14:paraId="5098469F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7CDA10F5" w14:textId="77777777" w:rsidR="00EF0D68" w:rsidRDefault="003817B3" w:rsidP="00F558DF">
      <w:pPr>
        <w:pStyle w:val="ListParagraph"/>
      </w:pPr>
      <w:r>
        <w:t>References</w:t>
      </w:r>
    </w:p>
    <w:sdt>
      <w:sdtPr>
        <w:id w:val="-1846161694"/>
        <w:placeholder>
          <w:docPart w:val="9B52ECE1D6B44210880E2A01CF8850F4"/>
        </w:placeholder>
        <w:showingPlcHdr/>
      </w:sdtPr>
      <w:sdtEndPr/>
      <w:sdtContent>
        <w:p w14:paraId="54C986FB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524C2E50" w14:textId="77777777" w:rsidR="00EF0D68" w:rsidRPr="00EF0D68" w:rsidRDefault="00EF0D68" w:rsidP="00EF0D68"/>
    <w:sectPr w:rsidR="00EF0D68" w:rsidRPr="00EF0D68" w:rsidSect="00F3703C">
      <w:footerReference w:type="default" r:id="rId13"/>
      <w:headerReference w:type="first" r:id="rId14"/>
      <w:footerReference w:type="first" r:id="rId15"/>
      <w:pgSz w:w="11906" w:h="16838" w:code="9"/>
      <w:pgMar w:top="992" w:right="1134" w:bottom="1985" w:left="1134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3D35C" w14:textId="77777777" w:rsidR="00391F8D" w:rsidRDefault="00391F8D" w:rsidP="00E911D6">
      <w:pPr>
        <w:spacing w:after="0" w:line="240" w:lineRule="auto"/>
      </w:pPr>
      <w:r>
        <w:separator/>
      </w:r>
    </w:p>
  </w:endnote>
  <w:endnote w:type="continuationSeparator" w:id="0">
    <w:p w14:paraId="238103A2" w14:textId="77777777" w:rsidR="00391F8D" w:rsidRDefault="00391F8D" w:rsidP="00E911D6">
      <w:pPr>
        <w:spacing w:after="0" w:line="240" w:lineRule="auto"/>
      </w:pPr>
      <w:r>
        <w:continuationSeparator/>
      </w:r>
    </w:p>
  </w:endnote>
  <w:endnote w:type="continuationNotice" w:id="1">
    <w:p w14:paraId="54B00C73" w14:textId="77777777" w:rsidR="00391F8D" w:rsidRDefault="00391F8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2E21C" w14:textId="77777777" w:rsidR="002A4D4B" w:rsidRDefault="00DA05A5" w:rsidP="00516849">
    <w:pPr>
      <w:pStyle w:val="Footer"/>
    </w:pPr>
    <w:r>
      <w:rPr>
        <w:noProof/>
      </w:rPr>
      <w:drawing>
        <wp:anchor distT="0" distB="0" distL="114300" distR="114300" simplePos="0" relativeHeight="251654144" behindDoc="1" locked="0" layoutInCell="1" allowOverlap="1" wp14:anchorId="69411DDA" wp14:editId="02232CAF">
          <wp:simplePos x="0" y="0"/>
          <wp:positionH relativeFrom="column">
            <wp:posOffset>2182495</wp:posOffset>
          </wp:positionH>
          <wp:positionV relativeFrom="paragraph">
            <wp:posOffset>-3931589</wp:posOffset>
          </wp:positionV>
          <wp:extent cx="4885200" cy="4798800"/>
          <wp:effectExtent l="0" t="0" r="0" b="190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2F8">
      <w:rPr>
        <w:noProof/>
      </w:rPr>
      <w:drawing>
        <wp:anchor distT="0" distB="0" distL="114300" distR="114300" simplePos="0" relativeHeight="251658240" behindDoc="0" locked="0" layoutInCell="1" allowOverlap="1" wp14:anchorId="1A75EC0D" wp14:editId="38ED6439">
          <wp:simplePos x="0" y="0"/>
          <wp:positionH relativeFrom="margin">
            <wp:posOffset>-915</wp:posOffset>
          </wp:positionH>
          <wp:positionV relativeFrom="page">
            <wp:posOffset>9850755</wp:posOffset>
          </wp:positionV>
          <wp:extent cx="1349634" cy="417600"/>
          <wp:effectExtent l="0" t="0" r="3175" b="1905"/>
          <wp:wrapNone/>
          <wp:docPr id="15" name="Graphic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634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494183" w14:textId="77777777" w:rsidR="00E911D6" w:rsidRPr="00516849" w:rsidRDefault="00C73F0D" w:rsidP="00516849">
    <w:pPr>
      <w:pStyle w:val="Footer"/>
    </w:pPr>
    <w:sdt>
      <w:sdtPr>
        <w:rPr>
          <w:lang w:val="en-US"/>
        </w:rPr>
        <w:id w:val="-257445346"/>
        <w:placeholder/>
      </w:sdtPr>
      <w:sdtEndPr/>
      <w:sdtContent>
        <w:r w:rsidR="00F3703C">
          <w:rPr>
            <w:lang w:val="en-US"/>
          </w:rPr>
          <w:t>Proposal submission document</w:t>
        </w:r>
      </w:sdtContent>
    </w:sdt>
    <w:r w:rsidR="00840D7A" w:rsidRPr="00516849">
      <w:t> </w:t>
    </w:r>
    <w:r w:rsidR="00C27356" w:rsidRPr="00516849">
      <w:t>|</w:t>
    </w:r>
    <w:r w:rsidR="00927FF1" w:rsidRPr="00516849">
      <w:t> </w:t>
    </w:r>
    <w:r w:rsidR="00C27356" w:rsidRPr="00516849">
      <w:fldChar w:fldCharType="begin"/>
    </w:r>
    <w:r w:rsidR="00C27356" w:rsidRPr="00516849">
      <w:instrText xml:space="preserve"> PAGE   \* MERGEFORMAT </w:instrText>
    </w:r>
    <w:r w:rsidR="00C27356" w:rsidRPr="00516849">
      <w:fldChar w:fldCharType="separate"/>
    </w:r>
    <w:r w:rsidR="00C27356" w:rsidRPr="00516849">
      <w:t>1</w:t>
    </w:r>
    <w:r w:rsidR="00C27356" w:rsidRPr="0051684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AF723" w14:textId="77777777" w:rsidR="001B3ECE" w:rsidRDefault="001B3ECE" w:rsidP="00516849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30E7081" wp14:editId="6BFEE48B">
          <wp:simplePos x="0" y="0"/>
          <wp:positionH relativeFrom="column">
            <wp:posOffset>2181860</wp:posOffset>
          </wp:positionH>
          <wp:positionV relativeFrom="paragraph">
            <wp:posOffset>-3931920</wp:posOffset>
          </wp:positionV>
          <wp:extent cx="4885200" cy="4798800"/>
          <wp:effectExtent l="0" t="0" r="0" b="190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B7DD39" w14:textId="77777777" w:rsidR="005F6A13" w:rsidRDefault="000B45BE" w:rsidP="00516849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C92A6FA" wp14:editId="111C8FAD">
          <wp:simplePos x="0" y="0"/>
          <wp:positionH relativeFrom="margin">
            <wp:align>left</wp:align>
          </wp:positionH>
          <wp:positionV relativeFrom="page">
            <wp:posOffset>9850755</wp:posOffset>
          </wp:positionV>
          <wp:extent cx="1350000" cy="417600"/>
          <wp:effectExtent l="0" t="0" r="3175" b="1905"/>
          <wp:wrapNone/>
          <wp:docPr id="22" name="Graphic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id w:val="-236946963"/>
        <w:placeholder/>
      </w:sdtPr>
      <w:sdtEndPr/>
      <w:sdtContent>
        <w:r w:rsidR="00F3703C">
          <w:rPr>
            <w:lang w:val="en-US"/>
          </w:rPr>
          <w:t>Proposal submission document</w:t>
        </w:r>
      </w:sdtContent>
    </w:sdt>
    <w:r w:rsidRPr="00516849">
      <w:t> | </w:t>
    </w:r>
    <w:r w:rsidRPr="00516849">
      <w:fldChar w:fldCharType="begin"/>
    </w:r>
    <w:r w:rsidRPr="00516849">
      <w:instrText xml:space="preserve"> PAGE   \* MERGEFORMAT </w:instrText>
    </w:r>
    <w:r w:rsidRPr="00516849">
      <w:fldChar w:fldCharType="separate"/>
    </w:r>
    <w:r>
      <w:t>2</w:t>
    </w:r>
    <w:r w:rsidRPr="0051684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998D1" w14:textId="77777777" w:rsidR="00391F8D" w:rsidRDefault="00391F8D" w:rsidP="00E911D6">
      <w:pPr>
        <w:spacing w:after="0" w:line="240" w:lineRule="auto"/>
      </w:pPr>
      <w:r>
        <w:separator/>
      </w:r>
    </w:p>
  </w:footnote>
  <w:footnote w:type="continuationSeparator" w:id="0">
    <w:p w14:paraId="537F7DDC" w14:textId="77777777" w:rsidR="00391F8D" w:rsidRDefault="00391F8D" w:rsidP="00E911D6">
      <w:pPr>
        <w:spacing w:after="0" w:line="240" w:lineRule="auto"/>
      </w:pPr>
      <w:r>
        <w:continuationSeparator/>
      </w:r>
    </w:p>
  </w:footnote>
  <w:footnote w:type="continuationNotice" w:id="1">
    <w:p w14:paraId="3AA70BF5" w14:textId="77777777" w:rsidR="00391F8D" w:rsidRDefault="00391F8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A3652" w14:textId="77777777" w:rsidR="00F3703C" w:rsidRDefault="00F3703C">
    <w:pPr>
      <w:pStyle w:val="Header"/>
    </w:pPr>
  </w:p>
  <w:p w14:paraId="19429559" w14:textId="77777777" w:rsidR="00F3703C" w:rsidRDefault="00F3703C">
    <w:pPr>
      <w:pStyle w:val="Header"/>
    </w:pPr>
  </w:p>
  <w:p w14:paraId="2A683B98" w14:textId="77777777" w:rsidR="00F3703C" w:rsidRDefault="00F3703C">
    <w:pPr>
      <w:pStyle w:val="Header"/>
    </w:pPr>
  </w:p>
  <w:p w14:paraId="7BC2FBE6" w14:textId="77777777" w:rsidR="005F6A13" w:rsidRDefault="001B3ECE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62AC3B7" wp14:editId="31A2F143">
          <wp:simplePos x="0" y="0"/>
          <wp:positionH relativeFrom="margin">
            <wp:align>left</wp:align>
          </wp:positionH>
          <wp:positionV relativeFrom="page">
            <wp:posOffset>159327</wp:posOffset>
          </wp:positionV>
          <wp:extent cx="2709700" cy="838200"/>
          <wp:effectExtent l="0" t="0" r="0" b="0"/>
          <wp:wrapNone/>
          <wp:docPr id="24" name="Graphic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97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1C675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64C8F1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728E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A90D2F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DE1B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6AD68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28143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3AF58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068B3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710EA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657B6"/>
    <w:multiLevelType w:val="hybridMultilevel"/>
    <w:tmpl w:val="1836384A"/>
    <w:lvl w:ilvl="0" w:tplc="DEEECE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4ABF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784FE2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4D33FAB"/>
    <w:multiLevelType w:val="hybridMultilevel"/>
    <w:tmpl w:val="64A81E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96B0D5A"/>
    <w:multiLevelType w:val="hybridMultilevel"/>
    <w:tmpl w:val="01B846E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E34847"/>
    <w:multiLevelType w:val="hybridMultilevel"/>
    <w:tmpl w:val="20C6989E"/>
    <w:lvl w:ilvl="0" w:tplc="88EE72A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65FF8"/>
    <w:multiLevelType w:val="hybridMultilevel"/>
    <w:tmpl w:val="08F29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600FFF"/>
    <w:multiLevelType w:val="multilevel"/>
    <w:tmpl w:val="C84206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3227A8"/>
    <w:multiLevelType w:val="hybridMultilevel"/>
    <w:tmpl w:val="2D8EFDFA"/>
    <w:lvl w:ilvl="0" w:tplc="1A4AFA68">
      <w:start w:val="1"/>
      <w:numFmt w:val="decimal"/>
      <w:pStyle w:val="References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33AE1"/>
    <w:multiLevelType w:val="hybridMultilevel"/>
    <w:tmpl w:val="B65ECA1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C71812"/>
    <w:multiLevelType w:val="hybridMultilevel"/>
    <w:tmpl w:val="C2B64A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A3E4C"/>
    <w:multiLevelType w:val="hybridMultilevel"/>
    <w:tmpl w:val="7130B9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88258A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1" w15:restartNumberingAfterBreak="0">
    <w:nsid w:val="5D415137"/>
    <w:multiLevelType w:val="multilevel"/>
    <w:tmpl w:val="D382AAE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2" w15:restartNumberingAfterBreak="0">
    <w:nsid w:val="63987911"/>
    <w:multiLevelType w:val="hybridMultilevel"/>
    <w:tmpl w:val="A5F67AAE"/>
    <w:lvl w:ilvl="0" w:tplc="DF5E9F8C">
      <w:start w:val="1"/>
      <w:numFmt w:val="decimal"/>
      <w:pStyle w:val="ListParagraph"/>
      <w:lvlText w:val="%1."/>
      <w:lvlJc w:val="left"/>
      <w:pPr>
        <w:ind w:left="360" w:hanging="360"/>
      </w:pPr>
      <w:rPr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473773"/>
    <w:multiLevelType w:val="hybridMultilevel"/>
    <w:tmpl w:val="3E74693E"/>
    <w:lvl w:ilvl="0" w:tplc="BEEE3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F600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F15F0"/>
    <w:multiLevelType w:val="hybridMultilevel"/>
    <w:tmpl w:val="D04A6030"/>
    <w:lvl w:ilvl="0" w:tplc="729E7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8F0BF7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6" w15:restartNumberingAfterBreak="0">
    <w:nsid w:val="7C82596F"/>
    <w:multiLevelType w:val="hybridMultilevel"/>
    <w:tmpl w:val="7C1252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BD5A39"/>
    <w:multiLevelType w:val="hybridMultilevel"/>
    <w:tmpl w:val="E9FA9B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EC470DB"/>
    <w:multiLevelType w:val="hybridMultilevel"/>
    <w:tmpl w:val="C8420676"/>
    <w:lvl w:ilvl="0" w:tplc="3788AD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516ED1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B288E9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41487481">
    <w:abstractNumId w:val="9"/>
  </w:num>
  <w:num w:numId="2" w16cid:durableId="1732533206">
    <w:abstractNumId w:val="7"/>
  </w:num>
  <w:num w:numId="3" w16cid:durableId="1798402742">
    <w:abstractNumId w:val="6"/>
  </w:num>
  <w:num w:numId="4" w16cid:durableId="260571465">
    <w:abstractNumId w:val="5"/>
  </w:num>
  <w:num w:numId="5" w16cid:durableId="36197456">
    <w:abstractNumId w:val="4"/>
  </w:num>
  <w:num w:numId="6" w16cid:durableId="1073742499">
    <w:abstractNumId w:val="8"/>
  </w:num>
  <w:num w:numId="7" w16cid:durableId="1569000670">
    <w:abstractNumId w:val="3"/>
  </w:num>
  <w:num w:numId="8" w16cid:durableId="1137721936">
    <w:abstractNumId w:val="2"/>
  </w:num>
  <w:num w:numId="9" w16cid:durableId="911625347">
    <w:abstractNumId w:val="1"/>
  </w:num>
  <w:num w:numId="10" w16cid:durableId="2075228807">
    <w:abstractNumId w:val="0"/>
  </w:num>
  <w:num w:numId="11" w16cid:durableId="506091336">
    <w:abstractNumId w:val="14"/>
  </w:num>
  <w:num w:numId="12" w16cid:durableId="1076197877">
    <w:abstractNumId w:val="13"/>
  </w:num>
  <w:num w:numId="13" w16cid:durableId="1969974860">
    <w:abstractNumId w:val="13"/>
    <w:lvlOverride w:ilvl="0">
      <w:startOverride w:val="1"/>
    </w:lvlOverride>
  </w:num>
  <w:num w:numId="14" w16cid:durableId="434401696">
    <w:abstractNumId w:val="13"/>
    <w:lvlOverride w:ilvl="0">
      <w:startOverride w:val="1"/>
    </w:lvlOverride>
  </w:num>
  <w:num w:numId="15" w16cid:durableId="1491024159">
    <w:abstractNumId w:val="16"/>
  </w:num>
  <w:num w:numId="16" w16cid:durableId="1744065327">
    <w:abstractNumId w:val="11"/>
  </w:num>
  <w:num w:numId="17" w16cid:durableId="216016283">
    <w:abstractNumId w:val="27"/>
  </w:num>
  <w:num w:numId="18" w16cid:durableId="1340548318">
    <w:abstractNumId w:val="28"/>
  </w:num>
  <w:num w:numId="19" w16cid:durableId="579408455">
    <w:abstractNumId w:val="10"/>
  </w:num>
  <w:num w:numId="20" w16cid:durableId="174929151">
    <w:abstractNumId w:val="17"/>
  </w:num>
  <w:num w:numId="21" w16cid:durableId="1633242960">
    <w:abstractNumId w:val="12"/>
  </w:num>
  <w:num w:numId="22" w16cid:durableId="1927958785">
    <w:abstractNumId w:val="15"/>
  </w:num>
  <w:num w:numId="23" w16cid:durableId="673338335">
    <w:abstractNumId w:val="20"/>
  </w:num>
  <w:num w:numId="24" w16cid:durableId="1950895571">
    <w:abstractNumId w:val="21"/>
  </w:num>
  <w:num w:numId="25" w16cid:durableId="663776903">
    <w:abstractNumId w:val="25"/>
  </w:num>
  <w:num w:numId="26" w16cid:durableId="1546797666">
    <w:abstractNumId w:val="23"/>
  </w:num>
  <w:num w:numId="27" w16cid:durableId="371270977">
    <w:abstractNumId w:val="24"/>
  </w:num>
  <w:num w:numId="28" w16cid:durableId="398869753">
    <w:abstractNumId w:val="21"/>
  </w:num>
  <w:num w:numId="29" w16cid:durableId="1069033446">
    <w:abstractNumId w:val="19"/>
  </w:num>
  <w:num w:numId="30" w16cid:durableId="1851606013">
    <w:abstractNumId w:val="26"/>
  </w:num>
  <w:num w:numId="31" w16cid:durableId="1067335568">
    <w:abstractNumId w:val="18"/>
  </w:num>
  <w:num w:numId="32" w16cid:durableId="886912582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doNotTrackFormatting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F8D"/>
    <w:rsid w:val="0000075B"/>
    <w:rsid w:val="00000ADE"/>
    <w:rsid w:val="00000D9F"/>
    <w:rsid w:val="00001161"/>
    <w:rsid w:val="0000124C"/>
    <w:rsid w:val="00001F44"/>
    <w:rsid w:val="00002549"/>
    <w:rsid w:val="0000318E"/>
    <w:rsid w:val="00003631"/>
    <w:rsid w:val="00003955"/>
    <w:rsid w:val="0000475D"/>
    <w:rsid w:val="00004F71"/>
    <w:rsid w:val="0000532F"/>
    <w:rsid w:val="00010133"/>
    <w:rsid w:val="000103C8"/>
    <w:rsid w:val="00013BD4"/>
    <w:rsid w:val="000162EC"/>
    <w:rsid w:val="00016C6D"/>
    <w:rsid w:val="000179D3"/>
    <w:rsid w:val="000202F6"/>
    <w:rsid w:val="00020434"/>
    <w:rsid w:val="0002090B"/>
    <w:rsid w:val="00020E3D"/>
    <w:rsid w:val="00020EFF"/>
    <w:rsid w:val="000231DD"/>
    <w:rsid w:val="00024C53"/>
    <w:rsid w:val="0002519E"/>
    <w:rsid w:val="00025D13"/>
    <w:rsid w:val="00026F38"/>
    <w:rsid w:val="000271A6"/>
    <w:rsid w:val="000313B5"/>
    <w:rsid w:val="0003160C"/>
    <w:rsid w:val="000316C7"/>
    <w:rsid w:val="00031DA5"/>
    <w:rsid w:val="0003211F"/>
    <w:rsid w:val="00032EA1"/>
    <w:rsid w:val="00033493"/>
    <w:rsid w:val="000334F8"/>
    <w:rsid w:val="00033702"/>
    <w:rsid w:val="0003400B"/>
    <w:rsid w:val="00034DAF"/>
    <w:rsid w:val="00035582"/>
    <w:rsid w:val="000373D0"/>
    <w:rsid w:val="00040877"/>
    <w:rsid w:val="000422C2"/>
    <w:rsid w:val="00043614"/>
    <w:rsid w:val="0004538D"/>
    <w:rsid w:val="00050E52"/>
    <w:rsid w:val="00051C6F"/>
    <w:rsid w:val="0005326B"/>
    <w:rsid w:val="00053563"/>
    <w:rsid w:val="00053F1C"/>
    <w:rsid w:val="00054F27"/>
    <w:rsid w:val="0005724C"/>
    <w:rsid w:val="000610E3"/>
    <w:rsid w:val="0006214C"/>
    <w:rsid w:val="00062160"/>
    <w:rsid w:val="00062C8E"/>
    <w:rsid w:val="00064A04"/>
    <w:rsid w:val="00065DB4"/>
    <w:rsid w:val="000707BF"/>
    <w:rsid w:val="0007087A"/>
    <w:rsid w:val="00071394"/>
    <w:rsid w:val="00072154"/>
    <w:rsid w:val="00072B1F"/>
    <w:rsid w:val="00073025"/>
    <w:rsid w:val="00073EFD"/>
    <w:rsid w:val="0007542A"/>
    <w:rsid w:val="0008217F"/>
    <w:rsid w:val="000821CA"/>
    <w:rsid w:val="00082D48"/>
    <w:rsid w:val="000852B7"/>
    <w:rsid w:val="0008685A"/>
    <w:rsid w:val="00087258"/>
    <w:rsid w:val="00090A34"/>
    <w:rsid w:val="00090E61"/>
    <w:rsid w:val="000915D4"/>
    <w:rsid w:val="00091E1B"/>
    <w:rsid w:val="00092B6B"/>
    <w:rsid w:val="00093F1B"/>
    <w:rsid w:val="00094668"/>
    <w:rsid w:val="00094C7F"/>
    <w:rsid w:val="00096BBD"/>
    <w:rsid w:val="000A0550"/>
    <w:rsid w:val="000A15EF"/>
    <w:rsid w:val="000A25D8"/>
    <w:rsid w:val="000A37FC"/>
    <w:rsid w:val="000A6F19"/>
    <w:rsid w:val="000A7214"/>
    <w:rsid w:val="000B046D"/>
    <w:rsid w:val="000B10F2"/>
    <w:rsid w:val="000B1196"/>
    <w:rsid w:val="000B1282"/>
    <w:rsid w:val="000B1B04"/>
    <w:rsid w:val="000B2068"/>
    <w:rsid w:val="000B269C"/>
    <w:rsid w:val="000B26CA"/>
    <w:rsid w:val="000B296D"/>
    <w:rsid w:val="000B370B"/>
    <w:rsid w:val="000B45BE"/>
    <w:rsid w:val="000B5883"/>
    <w:rsid w:val="000B607D"/>
    <w:rsid w:val="000B6E1E"/>
    <w:rsid w:val="000B7E36"/>
    <w:rsid w:val="000C06F6"/>
    <w:rsid w:val="000C075E"/>
    <w:rsid w:val="000C1F87"/>
    <w:rsid w:val="000C2806"/>
    <w:rsid w:val="000C3083"/>
    <w:rsid w:val="000C4FD0"/>
    <w:rsid w:val="000C5B20"/>
    <w:rsid w:val="000C620B"/>
    <w:rsid w:val="000C663C"/>
    <w:rsid w:val="000C7C47"/>
    <w:rsid w:val="000D15A9"/>
    <w:rsid w:val="000D1BAC"/>
    <w:rsid w:val="000D22A3"/>
    <w:rsid w:val="000D24A3"/>
    <w:rsid w:val="000D3216"/>
    <w:rsid w:val="000D4088"/>
    <w:rsid w:val="000D4B6C"/>
    <w:rsid w:val="000D4DB8"/>
    <w:rsid w:val="000D58EB"/>
    <w:rsid w:val="000D61D0"/>
    <w:rsid w:val="000E2159"/>
    <w:rsid w:val="000E2347"/>
    <w:rsid w:val="000E3102"/>
    <w:rsid w:val="000E3EF9"/>
    <w:rsid w:val="000E44A2"/>
    <w:rsid w:val="000E59CA"/>
    <w:rsid w:val="000E7A9A"/>
    <w:rsid w:val="000F241B"/>
    <w:rsid w:val="000F24E3"/>
    <w:rsid w:val="000F3B98"/>
    <w:rsid w:val="000F4968"/>
    <w:rsid w:val="000F4A24"/>
    <w:rsid w:val="000F6460"/>
    <w:rsid w:val="000F6D71"/>
    <w:rsid w:val="000F79A3"/>
    <w:rsid w:val="000F7C6F"/>
    <w:rsid w:val="00101385"/>
    <w:rsid w:val="00101609"/>
    <w:rsid w:val="00101A34"/>
    <w:rsid w:val="001038C6"/>
    <w:rsid w:val="00105137"/>
    <w:rsid w:val="001051B0"/>
    <w:rsid w:val="00107BA8"/>
    <w:rsid w:val="00112303"/>
    <w:rsid w:val="00112B13"/>
    <w:rsid w:val="00113A55"/>
    <w:rsid w:val="001153B8"/>
    <w:rsid w:val="001154AC"/>
    <w:rsid w:val="001168C2"/>
    <w:rsid w:val="001168F6"/>
    <w:rsid w:val="00116986"/>
    <w:rsid w:val="00121420"/>
    <w:rsid w:val="001214F2"/>
    <w:rsid w:val="00122B1E"/>
    <w:rsid w:val="00122E9C"/>
    <w:rsid w:val="001230D7"/>
    <w:rsid w:val="001235FE"/>
    <w:rsid w:val="00124008"/>
    <w:rsid w:val="00127584"/>
    <w:rsid w:val="001277F5"/>
    <w:rsid w:val="00127AE0"/>
    <w:rsid w:val="00130208"/>
    <w:rsid w:val="00130433"/>
    <w:rsid w:val="00133347"/>
    <w:rsid w:val="00134B1A"/>
    <w:rsid w:val="00135F60"/>
    <w:rsid w:val="0014180F"/>
    <w:rsid w:val="0014187F"/>
    <w:rsid w:val="00143588"/>
    <w:rsid w:val="00144D4A"/>
    <w:rsid w:val="00145354"/>
    <w:rsid w:val="00145A8A"/>
    <w:rsid w:val="00145E04"/>
    <w:rsid w:val="001470E1"/>
    <w:rsid w:val="001514E7"/>
    <w:rsid w:val="001523AC"/>
    <w:rsid w:val="00152B10"/>
    <w:rsid w:val="00152D0F"/>
    <w:rsid w:val="00154F23"/>
    <w:rsid w:val="001558ED"/>
    <w:rsid w:val="00155F47"/>
    <w:rsid w:val="001564A4"/>
    <w:rsid w:val="00160AD4"/>
    <w:rsid w:val="00162050"/>
    <w:rsid w:val="00162160"/>
    <w:rsid w:val="00163D2D"/>
    <w:rsid w:val="00163DCE"/>
    <w:rsid w:val="0016496C"/>
    <w:rsid w:val="001662F0"/>
    <w:rsid w:val="00166D08"/>
    <w:rsid w:val="00170509"/>
    <w:rsid w:val="0017148D"/>
    <w:rsid w:val="0017280A"/>
    <w:rsid w:val="00173B8A"/>
    <w:rsid w:val="001740C4"/>
    <w:rsid w:val="00176F5A"/>
    <w:rsid w:val="001827E8"/>
    <w:rsid w:val="0018464A"/>
    <w:rsid w:val="00184C34"/>
    <w:rsid w:val="0018511F"/>
    <w:rsid w:val="00185175"/>
    <w:rsid w:val="00185893"/>
    <w:rsid w:val="001865F9"/>
    <w:rsid w:val="00186925"/>
    <w:rsid w:val="00187F4F"/>
    <w:rsid w:val="00190AF3"/>
    <w:rsid w:val="001920C8"/>
    <w:rsid w:val="001924C2"/>
    <w:rsid w:val="0019368D"/>
    <w:rsid w:val="001937E6"/>
    <w:rsid w:val="00193AE9"/>
    <w:rsid w:val="00194C61"/>
    <w:rsid w:val="00195AE8"/>
    <w:rsid w:val="0019622C"/>
    <w:rsid w:val="00196B91"/>
    <w:rsid w:val="001972DA"/>
    <w:rsid w:val="001A0640"/>
    <w:rsid w:val="001A1BB0"/>
    <w:rsid w:val="001A23BC"/>
    <w:rsid w:val="001A3759"/>
    <w:rsid w:val="001A3A4D"/>
    <w:rsid w:val="001A3E51"/>
    <w:rsid w:val="001A500E"/>
    <w:rsid w:val="001A5378"/>
    <w:rsid w:val="001A5D5E"/>
    <w:rsid w:val="001A7C82"/>
    <w:rsid w:val="001B02AE"/>
    <w:rsid w:val="001B19FB"/>
    <w:rsid w:val="001B2802"/>
    <w:rsid w:val="001B2991"/>
    <w:rsid w:val="001B2DA5"/>
    <w:rsid w:val="001B3A0B"/>
    <w:rsid w:val="001B3ECE"/>
    <w:rsid w:val="001B4DA7"/>
    <w:rsid w:val="001B5CBD"/>
    <w:rsid w:val="001B61F3"/>
    <w:rsid w:val="001C3449"/>
    <w:rsid w:val="001C357F"/>
    <w:rsid w:val="001C67F7"/>
    <w:rsid w:val="001C6C02"/>
    <w:rsid w:val="001C6F62"/>
    <w:rsid w:val="001C7376"/>
    <w:rsid w:val="001D0524"/>
    <w:rsid w:val="001D0885"/>
    <w:rsid w:val="001D0B40"/>
    <w:rsid w:val="001D11AD"/>
    <w:rsid w:val="001D1243"/>
    <w:rsid w:val="001D13E3"/>
    <w:rsid w:val="001D317B"/>
    <w:rsid w:val="001D3ACB"/>
    <w:rsid w:val="001D3CAA"/>
    <w:rsid w:val="001D44E0"/>
    <w:rsid w:val="001D4DE0"/>
    <w:rsid w:val="001D6DFC"/>
    <w:rsid w:val="001D7061"/>
    <w:rsid w:val="001D7845"/>
    <w:rsid w:val="001E05D2"/>
    <w:rsid w:val="001E07E2"/>
    <w:rsid w:val="001E0F65"/>
    <w:rsid w:val="001E1835"/>
    <w:rsid w:val="001E51BE"/>
    <w:rsid w:val="001E541B"/>
    <w:rsid w:val="001E5650"/>
    <w:rsid w:val="001E5904"/>
    <w:rsid w:val="001E6249"/>
    <w:rsid w:val="001F0DD2"/>
    <w:rsid w:val="001F115C"/>
    <w:rsid w:val="001F13C2"/>
    <w:rsid w:val="001F1D8A"/>
    <w:rsid w:val="001F2D1F"/>
    <w:rsid w:val="001F3608"/>
    <w:rsid w:val="001F5253"/>
    <w:rsid w:val="001F5945"/>
    <w:rsid w:val="001F7593"/>
    <w:rsid w:val="001F7694"/>
    <w:rsid w:val="001F76E6"/>
    <w:rsid w:val="001F7A9C"/>
    <w:rsid w:val="001F7BE8"/>
    <w:rsid w:val="002004EF"/>
    <w:rsid w:val="002007E6"/>
    <w:rsid w:val="00200960"/>
    <w:rsid w:val="00200EBF"/>
    <w:rsid w:val="0020668E"/>
    <w:rsid w:val="00206C5E"/>
    <w:rsid w:val="0020733E"/>
    <w:rsid w:val="00207D3D"/>
    <w:rsid w:val="0021033E"/>
    <w:rsid w:val="0021086C"/>
    <w:rsid w:val="00210EBB"/>
    <w:rsid w:val="002117BD"/>
    <w:rsid w:val="002122BD"/>
    <w:rsid w:val="002128FF"/>
    <w:rsid w:val="00213CAF"/>
    <w:rsid w:val="00214012"/>
    <w:rsid w:val="0022020E"/>
    <w:rsid w:val="00220574"/>
    <w:rsid w:val="00221FD3"/>
    <w:rsid w:val="00222F3C"/>
    <w:rsid w:val="0022540F"/>
    <w:rsid w:val="00226093"/>
    <w:rsid w:val="00227B55"/>
    <w:rsid w:val="00230E25"/>
    <w:rsid w:val="0023230D"/>
    <w:rsid w:val="00232A38"/>
    <w:rsid w:val="00232C05"/>
    <w:rsid w:val="00234563"/>
    <w:rsid w:val="00236E34"/>
    <w:rsid w:val="00237687"/>
    <w:rsid w:val="002376EB"/>
    <w:rsid w:val="00237E4A"/>
    <w:rsid w:val="00241456"/>
    <w:rsid w:val="002414B4"/>
    <w:rsid w:val="00241A08"/>
    <w:rsid w:val="002424A3"/>
    <w:rsid w:val="00244095"/>
    <w:rsid w:val="00244269"/>
    <w:rsid w:val="00244C37"/>
    <w:rsid w:val="002452BB"/>
    <w:rsid w:val="00245A46"/>
    <w:rsid w:val="00246797"/>
    <w:rsid w:val="00247F9C"/>
    <w:rsid w:val="002514E5"/>
    <w:rsid w:val="002531F5"/>
    <w:rsid w:val="00253CAC"/>
    <w:rsid w:val="0025465C"/>
    <w:rsid w:val="0025469A"/>
    <w:rsid w:val="00255714"/>
    <w:rsid w:val="00260280"/>
    <w:rsid w:val="0026310E"/>
    <w:rsid w:val="00263DCC"/>
    <w:rsid w:val="00263DF2"/>
    <w:rsid w:val="002640C4"/>
    <w:rsid w:val="002643AC"/>
    <w:rsid w:val="00264483"/>
    <w:rsid w:val="00265459"/>
    <w:rsid w:val="002677AE"/>
    <w:rsid w:val="00267EF2"/>
    <w:rsid w:val="00271326"/>
    <w:rsid w:val="00271FA7"/>
    <w:rsid w:val="00272118"/>
    <w:rsid w:val="00274219"/>
    <w:rsid w:val="00275414"/>
    <w:rsid w:val="002765E3"/>
    <w:rsid w:val="00276796"/>
    <w:rsid w:val="00277158"/>
    <w:rsid w:val="00277B51"/>
    <w:rsid w:val="002804E3"/>
    <w:rsid w:val="0028172D"/>
    <w:rsid w:val="002824A9"/>
    <w:rsid w:val="00282584"/>
    <w:rsid w:val="00283930"/>
    <w:rsid w:val="00284251"/>
    <w:rsid w:val="002848D0"/>
    <w:rsid w:val="00286AA9"/>
    <w:rsid w:val="00287F28"/>
    <w:rsid w:val="00291F33"/>
    <w:rsid w:val="00293BEB"/>
    <w:rsid w:val="002948D7"/>
    <w:rsid w:val="00296DAC"/>
    <w:rsid w:val="00297137"/>
    <w:rsid w:val="002A3B82"/>
    <w:rsid w:val="002A4382"/>
    <w:rsid w:val="002A4D4B"/>
    <w:rsid w:val="002A4D6B"/>
    <w:rsid w:val="002A640F"/>
    <w:rsid w:val="002B1428"/>
    <w:rsid w:val="002B169B"/>
    <w:rsid w:val="002B1DD1"/>
    <w:rsid w:val="002B27ED"/>
    <w:rsid w:val="002B3C72"/>
    <w:rsid w:val="002B456E"/>
    <w:rsid w:val="002B4D85"/>
    <w:rsid w:val="002B5386"/>
    <w:rsid w:val="002B6484"/>
    <w:rsid w:val="002B65AF"/>
    <w:rsid w:val="002B67BD"/>
    <w:rsid w:val="002B701B"/>
    <w:rsid w:val="002B7718"/>
    <w:rsid w:val="002B7B12"/>
    <w:rsid w:val="002C04B8"/>
    <w:rsid w:val="002C2D6C"/>
    <w:rsid w:val="002C31CD"/>
    <w:rsid w:val="002C3EF8"/>
    <w:rsid w:val="002C4275"/>
    <w:rsid w:val="002C5F4D"/>
    <w:rsid w:val="002C6ED0"/>
    <w:rsid w:val="002C6F08"/>
    <w:rsid w:val="002C76B6"/>
    <w:rsid w:val="002C786F"/>
    <w:rsid w:val="002D0E1C"/>
    <w:rsid w:val="002D1E81"/>
    <w:rsid w:val="002D1FFA"/>
    <w:rsid w:val="002D3835"/>
    <w:rsid w:val="002D3C18"/>
    <w:rsid w:val="002D3DE9"/>
    <w:rsid w:val="002D585A"/>
    <w:rsid w:val="002D594F"/>
    <w:rsid w:val="002D69D8"/>
    <w:rsid w:val="002E11D5"/>
    <w:rsid w:val="002E53AF"/>
    <w:rsid w:val="002E5B29"/>
    <w:rsid w:val="002E5E93"/>
    <w:rsid w:val="002E7DDB"/>
    <w:rsid w:val="002F1353"/>
    <w:rsid w:val="002F17CA"/>
    <w:rsid w:val="002F1B17"/>
    <w:rsid w:val="002F25F2"/>
    <w:rsid w:val="002F2954"/>
    <w:rsid w:val="002F2956"/>
    <w:rsid w:val="002F2A42"/>
    <w:rsid w:val="002F3FA1"/>
    <w:rsid w:val="002F41C3"/>
    <w:rsid w:val="002F579C"/>
    <w:rsid w:val="002F6822"/>
    <w:rsid w:val="002F6E15"/>
    <w:rsid w:val="002F7B6F"/>
    <w:rsid w:val="002F7DBE"/>
    <w:rsid w:val="003003E0"/>
    <w:rsid w:val="00300913"/>
    <w:rsid w:val="00300D17"/>
    <w:rsid w:val="00301A77"/>
    <w:rsid w:val="0030200D"/>
    <w:rsid w:val="003024CD"/>
    <w:rsid w:val="003042AC"/>
    <w:rsid w:val="00304C78"/>
    <w:rsid w:val="003052F8"/>
    <w:rsid w:val="0030559E"/>
    <w:rsid w:val="00307934"/>
    <w:rsid w:val="00311E33"/>
    <w:rsid w:val="00312E00"/>
    <w:rsid w:val="00313979"/>
    <w:rsid w:val="00313C54"/>
    <w:rsid w:val="00313CE7"/>
    <w:rsid w:val="00313D67"/>
    <w:rsid w:val="00313DB1"/>
    <w:rsid w:val="00314372"/>
    <w:rsid w:val="0031558F"/>
    <w:rsid w:val="00315601"/>
    <w:rsid w:val="003158BF"/>
    <w:rsid w:val="00315E5B"/>
    <w:rsid w:val="00316A05"/>
    <w:rsid w:val="00317D6A"/>
    <w:rsid w:val="0032252A"/>
    <w:rsid w:val="003227D6"/>
    <w:rsid w:val="0032314C"/>
    <w:rsid w:val="0032392B"/>
    <w:rsid w:val="00323C74"/>
    <w:rsid w:val="00324CAB"/>
    <w:rsid w:val="00326003"/>
    <w:rsid w:val="003261BA"/>
    <w:rsid w:val="0032676D"/>
    <w:rsid w:val="00326D69"/>
    <w:rsid w:val="00327470"/>
    <w:rsid w:val="003276C7"/>
    <w:rsid w:val="00330913"/>
    <w:rsid w:val="00331325"/>
    <w:rsid w:val="0033160B"/>
    <w:rsid w:val="00331EC8"/>
    <w:rsid w:val="00332617"/>
    <w:rsid w:val="003329C2"/>
    <w:rsid w:val="00333747"/>
    <w:rsid w:val="00334480"/>
    <w:rsid w:val="00334870"/>
    <w:rsid w:val="00335294"/>
    <w:rsid w:val="00337959"/>
    <w:rsid w:val="00337DA7"/>
    <w:rsid w:val="003406C1"/>
    <w:rsid w:val="0034322F"/>
    <w:rsid w:val="00343318"/>
    <w:rsid w:val="00344355"/>
    <w:rsid w:val="003477F9"/>
    <w:rsid w:val="00347CD8"/>
    <w:rsid w:val="00347DE1"/>
    <w:rsid w:val="00350E07"/>
    <w:rsid w:val="00351514"/>
    <w:rsid w:val="00351C82"/>
    <w:rsid w:val="00352810"/>
    <w:rsid w:val="0035299F"/>
    <w:rsid w:val="003538C1"/>
    <w:rsid w:val="00354806"/>
    <w:rsid w:val="00355B56"/>
    <w:rsid w:val="00355BAA"/>
    <w:rsid w:val="003564DE"/>
    <w:rsid w:val="0035661B"/>
    <w:rsid w:val="0035719E"/>
    <w:rsid w:val="00360B9F"/>
    <w:rsid w:val="00361CFE"/>
    <w:rsid w:val="0036279D"/>
    <w:rsid w:val="00363755"/>
    <w:rsid w:val="00364759"/>
    <w:rsid w:val="00364F2F"/>
    <w:rsid w:val="0036550B"/>
    <w:rsid w:val="003664D5"/>
    <w:rsid w:val="003675E9"/>
    <w:rsid w:val="00370615"/>
    <w:rsid w:val="003708B5"/>
    <w:rsid w:val="00372099"/>
    <w:rsid w:val="00372F7E"/>
    <w:rsid w:val="00373DE3"/>
    <w:rsid w:val="00374C10"/>
    <w:rsid w:val="00375F53"/>
    <w:rsid w:val="003761D3"/>
    <w:rsid w:val="003817B3"/>
    <w:rsid w:val="003820DF"/>
    <w:rsid w:val="00382DE0"/>
    <w:rsid w:val="00383611"/>
    <w:rsid w:val="00383B81"/>
    <w:rsid w:val="003858CE"/>
    <w:rsid w:val="00385E42"/>
    <w:rsid w:val="003860DB"/>
    <w:rsid w:val="0038612A"/>
    <w:rsid w:val="0039143D"/>
    <w:rsid w:val="00391F8D"/>
    <w:rsid w:val="003933AE"/>
    <w:rsid w:val="00393724"/>
    <w:rsid w:val="00394180"/>
    <w:rsid w:val="003945B7"/>
    <w:rsid w:val="00394E05"/>
    <w:rsid w:val="00395837"/>
    <w:rsid w:val="003963A7"/>
    <w:rsid w:val="00396AF5"/>
    <w:rsid w:val="003973A8"/>
    <w:rsid w:val="003A0A88"/>
    <w:rsid w:val="003A13E0"/>
    <w:rsid w:val="003A2136"/>
    <w:rsid w:val="003A2990"/>
    <w:rsid w:val="003A4B05"/>
    <w:rsid w:val="003A58A4"/>
    <w:rsid w:val="003A5BB1"/>
    <w:rsid w:val="003A60B7"/>
    <w:rsid w:val="003A6589"/>
    <w:rsid w:val="003A700F"/>
    <w:rsid w:val="003A7D47"/>
    <w:rsid w:val="003A7F08"/>
    <w:rsid w:val="003B01BC"/>
    <w:rsid w:val="003B07E6"/>
    <w:rsid w:val="003B0CE8"/>
    <w:rsid w:val="003B1142"/>
    <w:rsid w:val="003B1EDE"/>
    <w:rsid w:val="003B21D3"/>
    <w:rsid w:val="003B26AB"/>
    <w:rsid w:val="003B38E9"/>
    <w:rsid w:val="003B459F"/>
    <w:rsid w:val="003B56CA"/>
    <w:rsid w:val="003B5722"/>
    <w:rsid w:val="003B649F"/>
    <w:rsid w:val="003B65E6"/>
    <w:rsid w:val="003B6C12"/>
    <w:rsid w:val="003B7C20"/>
    <w:rsid w:val="003C000D"/>
    <w:rsid w:val="003C1D2D"/>
    <w:rsid w:val="003C1D39"/>
    <w:rsid w:val="003C2273"/>
    <w:rsid w:val="003C2481"/>
    <w:rsid w:val="003C3B4F"/>
    <w:rsid w:val="003C3C67"/>
    <w:rsid w:val="003C41C8"/>
    <w:rsid w:val="003C429D"/>
    <w:rsid w:val="003C4CF7"/>
    <w:rsid w:val="003C4E52"/>
    <w:rsid w:val="003C51A4"/>
    <w:rsid w:val="003C6E7C"/>
    <w:rsid w:val="003C749A"/>
    <w:rsid w:val="003C7BCE"/>
    <w:rsid w:val="003D0696"/>
    <w:rsid w:val="003D1098"/>
    <w:rsid w:val="003D1EDE"/>
    <w:rsid w:val="003D3438"/>
    <w:rsid w:val="003D3EB0"/>
    <w:rsid w:val="003D49ED"/>
    <w:rsid w:val="003D5567"/>
    <w:rsid w:val="003D5689"/>
    <w:rsid w:val="003D65D7"/>
    <w:rsid w:val="003D7D8F"/>
    <w:rsid w:val="003D7E8B"/>
    <w:rsid w:val="003E032F"/>
    <w:rsid w:val="003E0E18"/>
    <w:rsid w:val="003E1171"/>
    <w:rsid w:val="003E1E01"/>
    <w:rsid w:val="003E285C"/>
    <w:rsid w:val="003E37BC"/>
    <w:rsid w:val="003E4BF3"/>
    <w:rsid w:val="003E5D38"/>
    <w:rsid w:val="003E6091"/>
    <w:rsid w:val="003E7342"/>
    <w:rsid w:val="003F10BB"/>
    <w:rsid w:val="003F128E"/>
    <w:rsid w:val="003F1B6C"/>
    <w:rsid w:val="003F1D3A"/>
    <w:rsid w:val="003F2338"/>
    <w:rsid w:val="003F24C6"/>
    <w:rsid w:val="003F2B6D"/>
    <w:rsid w:val="003F32CC"/>
    <w:rsid w:val="003F4132"/>
    <w:rsid w:val="003F4287"/>
    <w:rsid w:val="003F4825"/>
    <w:rsid w:val="003F4D6E"/>
    <w:rsid w:val="003F5061"/>
    <w:rsid w:val="003F53EA"/>
    <w:rsid w:val="003F5E03"/>
    <w:rsid w:val="003F639E"/>
    <w:rsid w:val="003F65C2"/>
    <w:rsid w:val="003F68B6"/>
    <w:rsid w:val="003F7F63"/>
    <w:rsid w:val="00400A3B"/>
    <w:rsid w:val="00401AEF"/>
    <w:rsid w:val="004023C4"/>
    <w:rsid w:val="00402A7A"/>
    <w:rsid w:val="00402C48"/>
    <w:rsid w:val="004043B6"/>
    <w:rsid w:val="00404752"/>
    <w:rsid w:val="00405731"/>
    <w:rsid w:val="00405891"/>
    <w:rsid w:val="00406B07"/>
    <w:rsid w:val="004074D5"/>
    <w:rsid w:val="00410CDF"/>
    <w:rsid w:val="00411370"/>
    <w:rsid w:val="004114BD"/>
    <w:rsid w:val="00411C62"/>
    <w:rsid w:val="00416C6F"/>
    <w:rsid w:val="00417166"/>
    <w:rsid w:val="00417FEB"/>
    <w:rsid w:val="0042112A"/>
    <w:rsid w:val="0042138B"/>
    <w:rsid w:val="00421A4C"/>
    <w:rsid w:val="0042309B"/>
    <w:rsid w:val="00423B78"/>
    <w:rsid w:val="00424433"/>
    <w:rsid w:val="004252DB"/>
    <w:rsid w:val="00425959"/>
    <w:rsid w:val="00425C6F"/>
    <w:rsid w:val="00426722"/>
    <w:rsid w:val="00426B6D"/>
    <w:rsid w:val="004270E9"/>
    <w:rsid w:val="00431712"/>
    <w:rsid w:val="004328DA"/>
    <w:rsid w:val="00433138"/>
    <w:rsid w:val="004331CA"/>
    <w:rsid w:val="00433376"/>
    <w:rsid w:val="004345AB"/>
    <w:rsid w:val="0043555C"/>
    <w:rsid w:val="00437084"/>
    <w:rsid w:val="0043772D"/>
    <w:rsid w:val="00440842"/>
    <w:rsid w:val="00440855"/>
    <w:rsid w:val="004415D2"/>
    <w:rsid w:val="00441BD2"/>
    <w:rsid w:val="00441C78"/>
    <w:rsid w:val="00441E67"/>
    <w:rsid w:val="0044205A"/>
    <w:rsid w:val="004425A7"/>
    <w:rsid w:val="00443C89"/>
    <w:rsid w:val="004441D6"/>
    <w:rsid w:val="00444930"/>
    <w:rsid w:val="0044586A"/>
    <w:rsid w:val="004459EA"/>
    <w:rsid w:val="004469C2"/>
    <w:rsid w:val="0045029A"/>
    <w:rsid w:val="00450859"/>
    <w:rsid w:val="00450A1F"/>
    <w:rsid w:val="00450D22"/>
    <w:rsid w:val="00452091"/>
    <w:rsid w:val="004524EF"/>
    <w:rsid w:val="00452C16"/>
    <w:rsid w:val="00453437"/>
    <w:rsid w:val="00454EFC"/>
    <w:rsid w:val="00456B76"/>
    <w:rsid w:val="004574B3"/>
    <w:rsid w:val="00457CD4"/>
    <w:rsid w:val="00461026"/>
    <w:rsid w:val="004610A2"/>
    <w:rsid w:val="00461334"/>
    <w:rsid w:val="00461E12"/>
    <w:rsid w:val="004628FF"/>
    <w:rsid w:val="00462EE3"/>
    <w:rsid w:val="00463925"/>
    <w:rsid w:val="004640D0"/>
    <w:rsid w:val="00464306"/>
    <w:rsid w:val="0046482E"/>
    <w:rsid w:val="00465256"/>
    <w:rsid w:val="00465E1A"/>
    <w:rsid w:val="00472E95"/>
    <w:rsid w:val="00473214"/>
    <w:rsid w:val="0047326D"/>
    <w:rsid w:val="00473557"/>
    <w:rsid w:val="0047391A"/>
    <w:rsid w:val="00474373"/>
    <w:rsid w:val="00475049"/>
    <w:rsid w:val="004762D4"/>
    <w:rsid w:val="00476BD0"/>
    <w:rsid w:val="00476CEA"/>
    <w:rsid w:val="00477241"/>
    <w:rsid w:val="004772DB"/>
    <w:rsid w:val="00480AB4"/>
    <w:rsid w:val="00483E74"/>
    <w:rsid w:val="0048423D"/>
    <w:rsid w:val="00484C74"/>
    <w:rsid w:val="004855F6"/>
    <w:rsid w:val="004865EC"/>
    <w:rsid w:val="00486F11"/>
    <w:rsid w:val="00487061"/>
    <w:rsid w:val="004903F5"/>
    <w:rsid w:val="00490EA7"/>
    <w:rsid w:val="00491AA3"/>
    <w:rsid w:val="0049222D"/>
    <w:rsid w:val="00492E20"/>
    <w:rsid w:val="00493677"/>
    <w:rsid w:val="00493A72"/>
    <w:rsid w:val="00493DB1"/>
    <w:rsid w:val="004944F0"/>
    <w:rsid w:val="00495CBF"/>
    <w:rsid w:val="004965B6"/>
    <w:rsid w:val="00497269"/>
    <w:rsid w:val="004972BF"/>
    <w:rsid w:val="004A190C"/>
    <w:rsid w:val="004A233B"/>
    <w:rsid w:val="004A2395"/>
    <w:rsid w:val="004A262A"/>
    <w:rsid w:val="004A2F5F"/>
    <w:rsid w:val="004A4ACC"/>
    <w:rsid w:val="004A6352"/>
    <w:rsid w:val="004B058C"/>
    <w:rsid w:val="004B1135"/>
    <w:rsid w:val="004B1670"/>
    <w:rsid w:val="004B1719"/>
    <w:rsid w:val="004B1D10"/>
    <w:rsid w:val="004B21E4"/>
    <w:rsid w:val="004B4243"/>
    <w:rsid w:val="004B5E15"/>
    <w:rsid w:val="004C0B0C"/>
    <w:rsid w:val="004C144C"/>
    <w:rsid w:val="004C38C7"/>
    <w:rsid w:val="004C3C20"/>
    <w:rsid w:val="004C4A4F"/>
    <w:rsid w:val="004C5320"/>
    <w:rsid w:val="004C6171"/>
    <w:rsid w:val="004C645E"/>
    <w:rsid w:val="004C697F"/>
    <w:rsid w:val="004C7B3F"/>
    <w:rsid w:val="004C7EA7"/>
    <w:rsid w:val="004D0304"/>
    <w:rsid w:val="004D1DB3"/>
    <w:rsid w:val="004D35E4"/>
    <w:rsid w:val="004D37AC"/>
    <w:rsid w:val="004D3FD6"/>
    <w:rsid w:val="004D4018"/>
    <w:rsid w:val="004D494A"/>
    <w:rsid w:val="004D5898"/>
    <w:rsid w:val="004D699D"/>
    <w:rsid w:val="004E0056"/>
    <w:rsid w:val="004E0EBF"/>
    <w:rsid w:val="004E1236"/>
    <w:rsid w:val="004E126E"/>
    <w:rsid w:val="004E1567"/>
    <w:rsid w:val="004E1820"/>
    <w:rsid w:val="004E29D3"/>
    <w:rsid w:val="004E2B58"/>
    <w:rsid w:val="004E2F98"/>
    <w:rsid w:val="004E3142"/>
    <w:rsid w:val="004E36D4"/>
    <w:rsid w:val="004E3BF7"/>
    <w:rsid w:val="004E3DFA"/>
    <w:rsid w:val="004E5708"/>
    <w:rsid w:val="004E6162"/>
    <w:rsid w:val="004E671C"/>
    <w:rsid w:val="004E7320"/>
    <w:rsid w:val="004E7A3A"/>
    <w:rsid w:val="004E7E63"/>
    <w:rsid w:val="004F0BA5"/>
    <w:rsid w:val="004F2593"/>
    <w:rsid w:val="004F5709"/>
    <w:rsid w:val="004F6319"/>
    <w:rsid w:val="004F6C02"/>
    <w:rsid w:val="004F7453"/>
    <w:rsid w:val="005004EB"/>
    <w:rsid w:val="0050110E"/>
    <w:rsid w:val="005011C7"/>
    <w:rsid w:val="00502126"/>
    <w:rsid w:val="00502191"/>
    <w:rsid w:val="00502CC5"/>
    <w:rsid w:val="00503E62"/>
    <w:rsid w:val="00504C9D"/>
    <w:rsid w:val="0050643B"/>
    <w:rsid w:val="00506C91"/>
    <w:rsid w:val="00510DD7"/>
    <w:rsid w:val="00511210"/>
    <w:rsid w:val="00511F28"/>
    <w:rsid w:val="00511F40"/>
    <w:rsid w:val="0051203A"/>
    <w:rsid w:val="00513AFE"/>
    <w:rsid w:val="00513D2F"/>
    <w:rsid w:val="00514637"/>
    <w:rsid w:val="00514E7A"/>
    <w:rsid w:val="00515A27"/>
    <w:rsid w:val="00516849"/>
    <w:rsid w:val="005175AC"/>
    <w:rsid w:val="00521A36"/>
    <w:rsid w:val="00521A9D"/>
    <w:rsid w:val="00521DAE"/>
    <w:rsid w:val="00521F6D"/>
    <w:rsid w:val="005220E5"/>
    <w:rsid w:val="005225E5"/>
    <w:rsid w:val="00522AD7"/>
    <w:rsid w:val="00522BE3"/>
    <w:rsid w:val="00523E1E"/>
    <w:rsid w:val="005240D3"/>
    <w:rsid w:val="005246D3"/>
    <w:rsid w:val="00524C6A"/>
    <w:rsid w:val="00526814"/>
    <w:rsid w:val="00530D74"/>
    <w:rsid w:val="00531963"/>
    <w:rsid w:val="00531B81"/>
    <w:rsid w:val="00531C5B"/>
    <w:rsid w:val="00533984"/>
    <w:rsid w:val="00534C7D"/>
    <w:rsid w:val="0053546C"/>
    <w:rsid w:val="00535E11"/>
    <w:rsid w:val="00536198"/>
    <w:rsid w:val="00536AF0"/>
    <w:rsid w:val="00536BAE"/>
    <w:rsid w:val="00536DB0"/>
    <w:rsid w:val="005406B5"/>
    <w:rsid w:val="00541633"/>
    <w:rsid w:val="00543757"/>
    <w:rsid w:val="00543D36"/>
    <w:rsid w:val="00544019"/>
    <w:rsid w:val="0054424F"/>
    <w:rsid w:val="00544E1E"/>
    <w:rsid w:val="005509DE"/>
    <w:rsid w:val="00550DA2"/>
    <w:rsid w:val="00551DC3"/>
    <w:rsid w:val="005530DC"/>
    <w:rsid w:val="00554922"/>
    <w:rsid w:val="00555919"/>
    <w:rsid w:val="00555AF0"/>
    <w:rsid w:val="00557475"/>
    <w:rsid w:val="00557768"/>
    <w:rsid w:val="00560022"/>
    <w:rsid w:val="0056013F"/>
    <w:rsid w:val="00560266"/>
    <w:rsid w:val="00561A28"/>
    <w:rsid w:val="005620CB"/>
    <w:rsid w:val="00562198"/>
    <w:rsid w:val="005626F7"/>
    <w:rsid w:val="005628E4"/>
    <w:rsid w:val="00562D34"/>
    <w:rsid w:val="005630C1"/>
    <w:rsid w:val="00563C5C"/>
    <w:rsid w:val="00563E8B"/>
    <w:rsid w:val="005645D5"/>
    <w:rsid w:val="005646BE"/>
    <w:rsid w:val="0056555B"/>
    <w:rsid w:val="00566117"/>
    <w:rsid w:val="005661EA"/>
    <w:rsid w:val="00571776"/>
    <w:rsid w:val="0057184F"/>
    <w:rsid w:val="00571986"/>
    <w:rsid w:val="0057231D"/>
    <w:rsid w:val="0057234E"/>
    <w:rsid w:val="0057342C"/>
    <w:rsid w:val="00575A98"/>
    <w:rsid w:val="005769D0"/>
    <w:rsid w:val="00577DDD"/>
    <w:rsid w:val="0058099D"/>
    <w:rsid w:val="00581E6D"/>
    <w:rsid w:val="00583A21"/>
    <w:rsid w:val="00584D2D"/>
    <w:rsid w:val="00585B85"/>
    <w:rsid w:val="0058741D"/>
    <w:rsid w:val="00587433"/>
    <w:rsid w:val="00587504"/>
    <w:rsid w:val="00587D39"/>
    <w:rsid w:val="00590520"/>
    <w:rsid w:val="00591538"/>
    <w:rsid w:val="005926EA"/>
    <w:rsid w:val="005939DE"/>
    <w:rsid w:val="00593EDB"/>
    <w:rsid w:val="0059527B"/>
    <w:rsid w:val="005961AC"/>
    <w:rsid w:val="005A06F8"/>
    <w:rsid w:val="005A0AE6"/>
    <w:rsid w:val="005A118E"/>
    <w:rsid w:val="005A13D8"/>
    <w:rsid w:val="005A167E"/>
    <w:rsid w:val="005A2F99"/>
    <w:rsid w:val="005A3259"/>
    <w:rsid w:val="005A3997"/>
    <w:rsid w:val="005A7AD2"/>
    <w:rsid w:val="005B20B8"/>
    <w:rsid w:val="005B2494"/>
    <w:rsid w:val="005B2AEA"/>
    <w:rsid w:val="005B3382"/>
    <w:rsid w:val="005B39A0"/>
    <w:rsid w:val="005B485B"/>
    <w:rsid w:val="005B5552"/>
    <w:rsid w:val="005B5F95"/>
    <w:rsid w:val="005B6292"/>
    <w:rsid w:val="005B69F3"/>
    <w:rsid w:val="005B6A4A"/>
    <w:rsid w:val="005B78D8"/>
    <w:rsid w:val="005B7A13"/>
    <w:rsid w:val="005B7D4B"/>
    <w:rsid w:val="005C01D9"/>
    <w:rsid w:val="005C0673"/>
    <w:rsid w:val="005C1558"/>
    <w:rsid w:val="005C17A1"/>
    <w:rsid w:val="005C22CB"/>
    <w:rsid w:val="005C2373"/>
    <w:rsid w:val="005C2E6B"/>
    <w:rsid w:val="005C56CF"/>
    <w:rsid w:val="005C5935"/>
    <w:rsid w:val="005C70FC"/>
    <w:rsid w:val="005C7A6E"/>
    <w:rsid w:val="005D223F"/>
    <w:rsid w:val="005D499C"/>
    <w:rsid w:val="005D7E67"/>
    <w:rsid w:val="005E0D7A"/>
    <w:rsid w:val="005E1295"/>
    <w:rsid w:val="005E1601"/>
    <w:rsid w:val="005E2E34"/>
    <w:rsid w:val="005E3D09"/>
    <w:rsid w:val="005E4036"/>
    <w:rsid w:val="005E4DCD"/>
    <w:rsid w:val="005E55B8"/>
    <w:rsid w:val="005E634C"/>
    <w:rsid w:val="005E7948"/>
    <w:rsid w:val="005E7989"/>
    <w:rsid w:val="005F11BF"/>
    <w:rsid w:val="005F272B"/>
    <w:rsid w:val="005F3621"/>
    <w:rsid w:val="005F3FBD"/>
    <w:rsid w:val="005F5458"/>
    <w:rsid w:val="005F6A13"/>
    <w:rsid w:val="005F6EE2"/>
    <w:rsid w:val="005F71E3"/>
    <w:rsid w:val="005F7378"/>
    <w:rsid w:val="005F7845"/>
    <w:rsid w:val="00600047"/>
    <w:rsid w:val="006002B1"/>
    <w:rsid w:val="006004D2"/>
    <w:rsid w:val="0060078E"/>
    <w:rsid w:val="00601DA5"/>
    <w:rsid w:val="00602697"/>
    <w:rsid w:val="006063E4"/>
    <w:rsid w:val="006069AB"/>
    <w:rsid w:val="006077E5"/>
    <w:rsid w:val="00611F95"/>
    <w:rsid w:val="00612ABC"/>
    <w:rsid w:val="006136C7"/>
    <w:rsid w:val="00613ACC"/>
    <w:rsid w:val="00613B69"/>
    <w:rsid w:val="00613CF1"/>
    <w:rsid w:val="006141C0"/>
    <w:rsid w:val="006144DC"/>
    <w:rsid w:val="006148E4"/>
    <w:rsid w:val="0061628D"/>
    <w:rsid w:val="00616C0B"/>
    <w:rsid w:val="006204F2"/>
    <w:rsid w:val="00621579"/>
    <w:rsid w:val="00622060"/>
    <w:rsid w:val="006230AA"/>
    <w:rsid w:val="00623C13"/>
    <w:rsid w:val="006249A5"/>
    <w:rsid w:val="00624BBC"/>
    <w:rsid w:val="00624C50"/>
    <w:rsid w:val="00625E71"/>
    <w:rsid w:val="00627B20"/>
    <w:rsid w:val="00627D8B"/>
    <w:rsid w:val="00631856"/>
    <w:rsid w:val="006337AE"/>
    <w:rsid w:val="00634450"/>
    <w:rsid w:val="006344C0"/>
    <w:rsid w:val="0063509B"/>
    <w:rsid w:val="00635401"/>
    <w:rsid w:val="00635F41"/>
    <w:rsid w:val="00636522"/>
    <w:rsid w:val="00637EC6"/>
    <w:rsid w:val="00641504"/>
    <w:rsid w:val="0064172C"/>
    <w:rsid w:val="00641F26"/>
    <w:rsid w:val="00642459"/>
    <w:rsid w:val="00642ADA"/>
    <w:rsid w:val="0064406E"/>
    <w:rsid w:val="00644464"/>
    <w:rsid w:val="006444AB"/>
    <w:rsid w:val="006468F2"/>
    <w:rsid w:val="0064705F"/>
    <w:rsid w:val="006473C5"/>
    <w:rsid w:val="00650514"/>
    <w:rsid w:val="00653EA4"/>
    <w:rsid w:val="0065442F"/>
    <w:rsid w:val="006561FA"/>
    <w:rsid w:val="006565C3"/>
    <w:rsid w:val="00656A5C"/>
    <w:rsid w:val="00656D6E"/>
    <w:rsid w:val="00657451"/>
    <w:rsid w:val="006601D9"/>
    <w:rsid w:val="006602BC"/>
    <w:rsid w:val="006608DD"/>
    <w:rsid w:val="00660F69"/>
    <w:rsid w:val="00662791"/>
    <w:rsid w:val="0066687B"/>
    <w:rsid w:val="00666F5C"/>
    <w:rsid w:val="0066730F"/>
    <w:rsid w:val="00667576"/>
    <w:rsid w:val="00667A73"/>
    <w:rsid w:val="0067081A"/>
    <w:rsid w:val="006716DF"/>
    <w:rsid w:val="006722AA"/>
    <w:rsid w:val="00675606"/>
    <w:rsid w:val="006763E2"/>
    <w:rsid w:val="00677279"/>
    <w:rsid w:val="00677B78"/>
    <w:rsid w:val="00681CF4"/>
    <w:rsid w:val="006824C3"/>
    <w:rsid w:val="00682DF9"/>
    <w:rsid w:val="006835A0"/>
    <w:rsid w:val="00683D93"/>
    <w:rsid w:val="00684C95"/>
    <w:rsid w:val="00685864"/>
    <w:rsid w:val="00686644"/>
    <w:rsid w:val="00690596"/>
    <w:rsid w:val="00690A0D"/>
    <w:rsid w:val="00691191"/>
    <w:rsid w:val="0069119A"/>
    <w:rsid w:val="0069250A"/>
    <w:rsid w:val="00693079"/>
    <w:rsid w:val="006933DF"/>
    <w:rsid w:val="00693804"/>
    <w:rsid w:val="006939E6"/>
    <w:rsid w:val="00694364"/>
    <w:rsid w:val="00694A31"/>
    <w:rsid w:val="006953FA"/>
    <w:rsid w:val="0069550B"/>
    <w:rsid w:val="00695C5C"/>
    <w:rsid w:val="0069738F"/>
    <w:rsid w:val="00697772"/>
    <w:rsid w:val="00697937"/>
    <w:rsid w:val="00697BE9"/>
    <w:rsid w:val="006A0A56"/>
    <w:rsid w:val="006A1620"/>
    <w:rsid w:val="006A18CA"/>
    <w:rsid w:val="006A1CC0"/>
    <w:rsid w:val="006A2D70"/>
    <w:rsid w:val="006A330B"/>
    <w:rsid w:val="006A3B93"/>
    <w:rsid w:val="006A55DE"/>
    <w:rsid w:val="006A5FC2"/>
    <w:rsid w:val="006A6AF3"/>
    <w:rsid w:val="006A79C3"/>
    <w:rsid w:val="006B089E"/>
    <w:rsid w:val="006B184D"/>
    <w:rsid w:val="006B1D18"/>
    <w:rsid w:val="006B24B3"/>
    <w:rsid w:val="006B308C"/>
    <w:rsid w:val="006B398F"/>
    <w:rsid w:val="006B4EBE"/>
    <w:rsid w:val="006B513C"/>
    <w:rsid w:val="006B56DD"/>
    <w:rsid w:val="006B6E09"/>
    <w:rsid w:val="006B747C"/>
    <w:rsid w:val="006C0B0B"/>
    <w:rsid w:val="006C0B37"/>
    <w:rsid w:val="006C0DDB"/>
    <w:rsid w:val="006C1384"/>
    <w:rsid w:val="006C15A7"/>
    <w:rsid w:val="006C1BF5"/>
    <w:rsid w:val="006C1E46"/>
    <w:rsid w:val="006C2231"/>
    <w:rsid w:val="006C34CF"/>
    <w:rsid w:val="006C57ED"/>
    <w:rsid w:val="006C5D26"/>
    <w:rsid w:val="006C7990"/>
    <w:rsid w:val="006D0D43"/>
    <w:rsid w:val="006D16E5"/>
    <w:rsid w:val="006D32CD"/>
    <w:rsid w:val="006D38E3"/>
    <w:rsid w:val="006D3CB3"/>
    <w:rsid w:val="006D3CF5"/>
    <w:rsid w:val="006D447E"/>
    <w:rsid w:val="006D4A0F"/>
    <w:rsid w:val="006D517C"/>
    <w:rsid w:val="006D53C7"/>
    <w:rsid w:val="006D55A3"/>
    <w:rsid w:val="006D63FB"/>
    <w:rsid w:val="006E0CCD"/>
    <w:rsid w:val="006E15D0"/>
    <w:rsid w:val="006E2662"/>
    <w:rsid w:val="006E3D51"/>
    <w:rsid w:val="006F0964"/>
    <w:rsid w:val="006F0F4A"/>
    <w:rsid w:val="006F1A08"/>
    <w:rsid w:val="006F1A53"/>
    <w:rsid w:val="006F393E"/>
    <w:rsid w:val="006F461C"/>
    <w:rsid w:val="006F4CFE"/>
    <w:rsid w:val="006F749A"/>
    <w:rsid w:val="00701B9B"/>
    <w:rsid w:val="007024E7"/>
    <w:rsid w:val="007025EB"/>
    <w:rsid w:val="00702F1C"/>
    <w:rsid w:val="0070C45F"/>
    <w:rsid w:val="00711B8B"/>
    <w:rsid w:val="00712A60"/>
    <w:rsid w:val="00712DF4"/>
    <w:rsid w:val="007131CB"/>
    <w:rsid w:val="00713FBE"/>
    <w:rsid w:val="00716216"/>
    <w:rsid w:val="007169C6"/>
    <w:rsid w:val="007200B8"/>
    <w:rsid w:val="00721498"/>
    <w:rsid w:val="007217F9"/>
    <w:rsid w:val="007228AD"/>
    <w:rsid w:val="00723DD7"/>
    <w:rsid w:val="00723F11"/>
    <w:rsid w:val="00724565"/>
    <w:rsid w:val="007277BD"/>
    <w:rsid w:val="0073023D"/>
    <w:rsid w:val="00730DD8"/>
    <w:rsid w:val="00735392"/>
    <w:rsid w:val="007360D5"/>
    <w:rsid w:val="00737304"/>
    <w:rsid w:val="00737EFA"/>
    <w:rsid w:val="0074022B"/>
    <w:rsid w:val="007405A3"/>
    <w:rsid w:val="00740D17"/>
    <w:rsid w:val="00741A94"/>
    <w:rsid w:val="00741E01"/>
    <w:rsid w:val="007435C3"/>
    <w:rsid w:val="00745127"/>
    <w:rsid w:val="007455B1"/>
    <w:rsid w:val="00747657"/>
    <w:rsid w:val="0074794C"/>
    <w:rsid w:val="0074799F"/>
    <w:rsid w:val="00750676"/>
    <w:rsid w:val="00750C07"/>
    <w:rsid w:val="00752B40"/>
    <w:rsid w:val="00753945"/>
    <w:rsid w:val="00753EB7"/>
    <w:rsid w:val="007547A0"/>
    <w:rsid w:val="00754C2D"/>
    <w:rsid w:val="007553DB"/>
    <w:rsid w:val="007554B3"/>
    <w:rsid w:val="0075584C"/>
    <w:rsid w:val="00757B96"/>
    <w:rsid w:val="00760082"/>
    <w:rsid w:val="0076090C"/>
    <w:rsid w:val="00761EBE"/>
    <w:rsid w:val="007621A0"/>
    <w:rsid w:val="007621F3"/>
    <w:rsid w:val="007637FC"/>
    <w:rsid w:val="00763B1F"/>
    <w:rsid w:val="00763E28"/>
    <w:rsid w:val="00764F72"/>
    <w:rsid w:val="0077000B"/>
    <w:rsid w:val="00771047"/>
    <w:rsid w:val="007719FB"/>
    <w:rsid w:val="00771A92"/>
    <w:rsid w:val="00771D64"/>
    <w:rsid w:val="00772AE7"/>
    <w:rsid w:val="00773552"/>
    <w:rsid w:val="00774046"/>
    <w:rsid w:val="007740F3"/>
    <w:rsid w:val="007749BD"/>
    <w:rsid w:val="00775F22"/>
    <w:rsid w:val="00776BA3"/>
    <w:rsid w:val="00777B3D"/>
    <w:rsid w:val="00777DF4"/>
    <w:rsid w:val="0078042B"/>
    <w:rsid w:val="00780CA5"/>
    <w:rsid w:val="00782A3A"/>
    <w:rsid w:val="00782D8C"/>
    <w:rsid w:val="00784D1D"/>
    <w:rsid w:val="007906F1"/>
    <w:rsid w:val="007910D9"/>
    <w:rsid w:val="007916AF"/>
    <w:rsid w:val="007919F8"/>
    <w:rsid w:val="00791B19"/>
    <w:rsid w:val="007926CE"/>
    <w:rsid w:val="00792D8E"/>
    <w:rsid w:val="00793194"/>
    <w:rsid w:val="00793A89"/>
    <w:rsid w:val="00794C9E"/>
    <w:rsid w:val="00795666"/>
    <w:rsid w:val="00797293"/>
    <w:rsid w:val="007A0877"/>
    <w:rsid w:val="007A0A48"/>
    <w:rsid w:val="007A1000"/>
    <w:rsid w:val="007A1E44"/>
    <w:rsid w:val="007A2125"/>
    <w:rsid w:val="007A391D"/>
    <w:rsid w:val="007A4077"/>
    <w:rsid w:val="007A5315"/>
    <w:rsid w:val="007A5E33"/>
    <w:rsid w:val="007A68E6"/>
    <w:rsid w:val="007A6C36"/>
    <w:rsid w:val="007A73F5"/>
    <w:rsid w:val="007A77CE"/>
    <w:rsid w:val="007A7AB4"/>
    <w:rsid w:val="007B001F"/>
    <w:rsid w:val="007B1E23"/>
    <w:rsid w:val="007B2315"/>
    <w:rsid w:val="007B3423"/>
    <w:rsid w:val="007B3440"/>
    <w:rsid w:val="007B3E14"/>
    <w:rsid w:val="007B6557"/>
    <w:rsid w:val="007B705A"/>
    <w:rsid w:val="007B7DFF"/>
    <w:rsid w:val="007C0A5F"/>
    <w:rsid w:val="007C0CA4"/>
    <w:rsid w:val="007C0D32"/>
    <w:rsid w:val="007C174F"/>
    <w:rsid w:val="007C20AA"/>
    <w:rsid w:val="007C260F"/>
    <w:rsid w:val="007C2C21"/>
    <w:rsid w:val="007C2D64"/>
    <w:rsid w:val="007C38F5"/>
    <w:rsid w:val="007C5AF8"/>
    <w:rsid w:val="007C6D25"/>
    <w:rsid w:val="007C6F31"/>
    <w:rsid w:val="007C7E53"/>
    <w:rsid w:val="007D3E54"/>
    <w:rsid w:val="007D435B"/>
    <w:rsid w:val="007D5CC0"/>
    <w:rsid w:val="007D61EF"/>
    <w:rsid w:val="007D7893"/>
    <w:rsid w:val="007D7C19"/>
    <w:rsid w:val="007DF51C"/>
    <w:rsid w:val="007E0BD9"/>
    <w:rsid w:val="007E19B6"/>
    <w:rsid w:val="007E303E"/>
    <w:rsid w:val="007E3226"/>
    <w:rsid w:val="007E47C7"/>
    <w:rsid w:val="007E4BA6"/>
    <w:rsid w:val="007E4F84"/>
    <w:rsid w:val="007E5CC3"/>
    <w:rsid w:val="007E6796"/>
    <w:rsid w:val="007F0A21"/>
    <w:rsid w:val="007F0D87"/>
    <w:rsid w:val="007F1377"/>
    <w:rsid w:val="007F1EA1"/>
    <w:rsid w:val="007F226C"/>
    <w:rsid w:val="007F2A49"/>
    <w:rsid w:val="007F3237"/>
    <w:rsid w:val="007F3F6C"/>
    <w:rsid w:val="007F4454"/>
    <w:rsid w:val="00801988"/>
    <w:rsid w:val="00802983"/>
    <w:rsid w:val="00803402"/>
    <w:rsid w:val="00803C49"/>
    <w:rsid w:val="00804295"/>
    <w:rsid w:val="00804E24"/>
    <w:rsid w:val="00804EA7"/>
    <w:rsid w:val="00806FAD"/>
    <w:rsid w:val="008075D0"/>
    <w:rsid w:val="0081052B"/>
    <w:rsid w:val="008107AD"/>
    <w:rsid w:val="00810C5C"/>
    <w:rsid w:val="008127A6"/>
    <w:rsid w:val="00813821"/>
    <w:rsid w:val="008142EC"/>
    <w:rsid w:val="008150AA"/>
    <w:rsid w:val="00816F68"/>
    <w:rsid w:val="00817D0F"/>
    <w:rsid w:val="00817EAD"/>
    <w:rsid w:val="00821198"/>
    <w:rsid w:val="008218E6"/>
    <w:rsid w:val="00822E5C"/>
    <w:rsid w:val="00823CFC"/>
    <w:rsid w:val="00823E35"/>
    <w:rsid w:val="00824CED"/>
    <w:rsid w:val="008271EA"/>
    <w:rsid w:val="0082769E"/>
    <w:rsid w:val="00830E36"/>
    <w:rsid w:val="00830F4C"/>
    <w:rsid w:val="0083247E"/>
    <w:rsid w:val="00832B95"/>
    <w:rsid w:val="00833461"/>
    <w:rsid w:val="00835959"/>
    <w:rsid w:val="00835D5C"/>
    <w:rsid w:val="008362C5"/>
    <w:rsid w:val="008362E1"/>
    <w:rsid w:val="00840D7A"/>
    <w:rsid w:val="0084148A"/>
    <w:rsid w:val="0084208A"/>
    <w:rsid w:val="008439C4"/>
    <w:rsid w:val="00844177"/>
    <w:rsid w:val="008479A3"/>
    <w:rsid w:val="00850F3C"/>
    <w:rsid w:val="00852A8F"/>
    <w:rsid w:val="00853002"/>
    <w:rsid w:val="00853420"/>
    <w:rsid w:val="00853C1C"/>
    <w:rsid w:val="0085574A"/>
    <w:rsid w:val="008561AD"/>
    <w:rsid w:val="00856A4E"/>
    <w:rsid w:val="00856B7A"/>
    <w:rsid w:val="00860225"/>
    <w:rsid w:val="00860BED"/>
    <w:rsid w:val="008619B4"/>
    <w:rsid w:val="008622A5"/>
    <w:rsid w:val="008626DF"/>
    <w:rsid w:val="00863BED"/>
    <w:rsid w:val="00864033"/>
    <w:rsid w:val="008640A9"/>
    <w:rsid w:val="008664A3"/>
    <w:rsid w:val="0087095A"/>
    <w:rsid w:val="00872878"/>
    <w:rsid w:val="008728FC"/>
    <w:rsid w:val="00873434"/>
    <w:rsid w:val="008774FE"/>
    <w:rsid w:val="00877A97"/>
    <w:rsid w:val="00877AD1"/>
    <w:rsid w:val="008809FA"/>
    <w:rsid w:val="008813A4"/>
    <w:rsid w:val="008824FC"/>
    <w:rsid w:val="0088320E"/>
    <w:rsid w:val="00884362"/>
    <w:rsid w:val="008863FC"/>
    <w:rsid w:val="008879A7"/>
    <w:rsid w:val="0089238F"/>
    <w:rsid w:val="00893032"/>
    <w:rsid w:val="008958B6"/>
    <w:rsid w:val="008978F9"/>
    <w:rsid w:val="008A104E"/>
    <w:rsid w:val="008A1B70"/>
    <w:rsid w:val="008A1E1F"/>
    <w:rsid w:val="008A1F2B"/>
    <w:rsid w:val="008A2102"/>
    <w:rsid w:val="008A254D"/>
    <w:rsid w:val="008A289F"/>
    <w:rsid w:val="008A6526"/>
    <w:rsid w:val="008B2D7C"/>
    <w:rsid w:val="008B2FF2"/>
    <w:rsid w:val="008B38FE"/>
    <w:rsid w:val="008B41B0"/>
    <w:rsid w:val="008B4BDC"/>
    <w:rsid w:val="008B5085"/>
    <w:rsid w:val="008B645C"/>
    <w:rsid w:val="008B6F16"/>
    <w:rsid w:val="008C10B1"/>
    <w:rsid w:val="008C363F"/>
    <w:rsid w:val="008C4040"/>
    <w:rsid w:val="008C4CA9"/>
    <w:rsid w:val="008C52AD"/>
    <w:rsid w:val="008C5BE4"/>
    <w:rsid w:val="008C67C3"/>
    <w:rsid w:val="008C6A22"/>
    <w:rsid w:val="008C75F0"/>
    <w:rsid w:val="008C7EE3"/>
    <w:rsid w:val="008D1C26"/>
    <w:rsid w:val="008D2F67"/>
    <w:rsid w:val="008D3B4D"/>
    <w:rsid w:val="008D5948"/>
    <w:rsid w:val="008D6FCC"/>
    <w:rsid w:val="008D6FEF"/>
    <w:rsid w:val="008D7B4A"/>
    <w:rsid w:val="008E0674"/>
    <w:rsid w:val="008E0C5E"/>
    <w:rsid w:val="008E1500"/>
    <w:rsid w:val="008E20E4"/>
    <w:rsid w:val="008E30E8"/>
    <w:rsid w:val="008E3329"/>
    <w:rsid w:val="008E3D55"/>
    <w:rsid w:val="008E4BDB"/>
    <w:rsid w:val="008E4D1A"/>
    <w:rsid w:val="008E54E5"/>
    <w:rsid w:val="008E58E1"/>
    <w:rsid w:val="008E7265"/>
    <w:rsid w:val="008F219F"/>
    <w:rsid w:val="008F4AEE"/>
    <w:rsid w:val="008F6797"/>
    <w:rsid w:val="008F6AC9"/>
    <w:rsid w:val="0090066E"/>
    <w:rsid w:val="00900BE2"/>
    <w:rsid w:val="00902499"/>
    <w:rsid w:val="009034D4"/>
    <w:rsid w:val="00904468"/>
    <w:rsid w:val="00904948"/>
    <w:rsid w:val="00904BA4"/>
    <w:rsid w:val="00904FB0"/>
    <w:rsid w:val="009056E4"/>
    <w:rsid w:val="00906845"/>
    <w:rsid w:val="00906CF2"/>
    <w:rsid w:val="00906F7E"/>
    <w:rsid w:val="009103B2"/>
    <w:rsid w:val="00911A1C"/>
    <w:rsid w:val="009120C2"/>
    <w:rsid w:val="009138AB"/>
    <w:rsid w:val="00914BD6"/>
    <w:rsid w:val="00915088"/>
    <w:rsid w:val="00916395"/>
    <w:rsid w:val="00916488"/>
    <w:rsid w:val="009216E7"/>
    <w:rsid w:val="009220EC"/>
    <w:rsid w:val="0092249C"/>
    <w:rsid w:val="00922807"/>
    <w:rsid w:val="00922A08"/>
    <w:rsid w:val="009232D1"/>
    <w:rsid w:val="00923654"/>
    <w:rsid w:val="009238DA"/>
    <w:rsid w:val="00924D4A"/>
    <w:rsid w:val="0092521F"/>
    <w:rsid w:val="00926F0E"/>
    <w:rsid w:val="00926F2A"/>
    <w:rsid w:val="00927005"/>
    <w:rsid w:val="00927FF1"/>
    <w:rsid w:val="0093039B"/>
    <w:rsid w:val="00930667"/>
    <w:rsid w:val="009308F6"/>
    <w:rsid w:val="00930962"/>
    <w:rsid w:val="00932356"/>
    <w:rsid w:val="009343AE"/>
    <w:rsid w:val="0093623B"/>
    <w:rsid w:val="0093674E"/>
    <w:rsid w:val="00940DB1"/>
    <w:rsid w:val="00940F45"/>
    <w:rsid w:val="009418BF"/>
    <w:rsid w:val="00941ECE"/>
    <w:rsid w:val="00941F5C"/>
    <w:rsid w:val="0094329D"/>
    <w:rsid w:val="00944385"/>
    <w:rsid w:val="00946E68"/>
    <w:rsid w:val="00951549"/>
    <w:rsid w:val="00952204"/>
    <w:rsid w:val="009531DE"/>
    <w:rsid w:val="009542DE"/>
    <w:rsid w:val="00957D0B"/>
    <w:rsid w:val="0096043C"/>
    <w:rsid w:val="00961159"/>
    <w:rsid w:val="00962AAB"/>
    <w:rsid w:val="00963D68"/>
    <w:rsid w:val="00964271"/>
    <w:rsid w:val="00964B91"/>
    <w:rsid w:val="00965777"/>
    <w:rsid w:val="00966716"/>
    <w:rsid w:val="00970F5B"/>
    <w:rsid w:val="00971513"/>
    <w:rsid w:val="0097440A"/>
    <w:rsid w:val="00974CEB"/>
    <w:rsid w:val="00975047"/>
    <w:rsid w:val="00975EB5"/>
    <w:rsid w:val="009815D2"/>
    <w:rsid w:val="00981696"/>
    <w:rsid w:val="00981A9D"/>
    <w:rsid w:val="00982A19"/>
    <w:rsid w:val="00982F2D"/>
    <w:rsid w:val="00983B6D"/>
    <w:rsid w:val="009845D5"/>
    <w:rsid w:val="00985047"/>
    <w:rsid w:val="00987573"/>
    <w:rsid w:val="0099005D"/>
    <w:rsid w:val="00990B1E"/>
    <w:rsid w:val="00992735"/>
    <w:rsid w:val="00992DDB"/>
    <w:rsid w:val="00993140"/>
    <w:rsid w:val="00993C3F"/>
    <w:rsid w:val="00994364"/>
    <w:rsid w:val="00995130"/>
    <w:rsid w:val="0099718E"/>
    <w:rsid w:val="009971B7"/>
    <w:rsid w:val="009A07A9"/>
    <w:rsid w:val="009A1D68"/>
    <w:rsid w:val="009A23C3"/>
    <w:rsid w:val="009A2ABA"/>
    <w:rsid w:val="009A2C8B"/>
    <w:rsid w:val="009A312C"/>
    <w:rsid w:val="009A364A"/>
    <w:rsid w:val="009A3DD3"/>
    <w:rsid w:val="009A55E1"/>
    <w:rsid w:val="009A6F1D"/>
    <w:rsid w:val="009A7100"/>
    <w:rsid w:val="009B309B"/>
    <w:rsid w:val="009B3807"/>
    <w:rsid w:val="009B514F"/>
    <w:rsid w:val="009B536B"/>
    <w:rsid w:val="009B6D94"/>
    <w:rsid w:val="009C1801"/>
    <w:rsid w:val="009C1CC6"/>
    <w:rsid w:val="009C3284"/>
    <w:rsid w:val="009C32DC"/>
    <w:rsid w:val="009C3ADA"/>
    <w:rsid w:val="009C4260"/>
    <w:rsid w:val="009C4618"/>
    <w:rsid w:val="009C48F7"/>
    <w:rsid w:val="009C55BA"/>
    <w:rsid w:val="009C5ED7"/>
    <w:rsid w:val="009C75FE"/>
    <w:rsid w:val="009C7AFD"/>
    <w:rsid w:val="009D15E1"/>
    <w:rsid w:val="009D19E3"/>
    <w:rsid w:val="009D295A"/>
    <w:rsid w:val="009D3A72"/>
    <w:rsid w:val="009D430A"/>
    <w:rsid w:val="009D4692"/>
    <w:rsid w:val="009D5ADC"/>
    <w:rsid w:val="009D693B"/>
    <w:rsid w:val="009D7AA3"/>
    <w:rsid w:val="009D7B30"/>
    <w:rsid w:val="009E03D9"/>
    <w:rsid w:val="009E0D59"/>
    <w:rsid w:val="009E1314"/>
    <w:rsid w:val="009E13AC"/>
    <w:rsid w:val="009E266D"/>
    <w:rsid w:val="009E57E0"/>
    <w:rsid w:val="009E5BC9"/>
    <w:rsid w:val="009E5E40"/>
    <w:rsid w:val="009F123C"/>
    <w:rsid w:val="009F13BB"/>
    <w:rsid w:val="009F1F6F"/>
    <w:rsid w:val="009F22BF"/>
    <w:rsid w:val="009F535A"/>
    <w:rsid w:val="009F6971"/>
    <w:rsid w:val="00A024AB"/>
    <w:rsid w:val="00A04EAA"/>
    <w:rsid w:val="00A0598E"/>
    <w:rsid w:val="00A1006E"/>
    <w:rsid w:val="00A116B5"/>
    <w:rsid w:val="00A11A40"/>
    <w:rsid w:val="00A12105"/>
    <w:rsid w:val="00A12803"/>
    <w:rsid w:val="00A1285E"/>
    <w:rsid w:val="00A12893"/>
    <w:rsid w:val="00A1295D"/>
    <w:rsid w:val="00A12A73"/>
    <w:rsid w:val="00A15C7B"/>
    <w:rsid w:val="00A15FCD"/>
    <w:rsid w:val="00A161AB"/>
    <w:rsid w:val="00A170EF"/>
    <w:rsid w:val="00A17149"/>
    <w:rsid w:val="00A17B91"/>
    <w:rsid w:val="00A17C61"/>
    <w:rsid w:val="00A214A8"/>
    <w:rsid w:val="00A21E52"/>
    <w:rsid w:val="00A22946"/>
    <w:rsid w:val="00A238CB"/>
    <w:rsid w:val="00A24344"/>
    <w:rsid w:val="00A2552F"/>
    <w:rsid w:val="00A25F51"/>
    <w:rsid w:val="00A26F21"/>
    <w:rsid w:val="00A277BD"/>
    <w:rsid w:val="00A30A8B"/>
    <w:rsid w:val="00A31A2E"/>
    <w:rsid w:val="00A35CBD"/>
    <w:rsid w:val="00A35EBE"/>
    <w:rsid w:val="00A35EE5"/>
    <w:rsid w:val="00A36EC6"/>
    <w:rsid w:val="00A3740C"/>
    <w:rsid w:val="00A37942"/>
    <w:rsid w:val="00A40400"/>
    <w:rsid w:val="00A43E43"/>
    <w:rsid w:val="00A43E9C"/>
    <w:rsid w:val="00A43ED7"/>
    <w:rsid w:val="00A44594"/>
    <w:rsid w:val="00A46219"/>
    <w:rsid w:val="00A46A0D"/>
    <w:rsid w:val="00A504C7"/>
    <w:rsid w:val="00A50BB7"/>
    <w:rsid w:val="00A53F1B"/>
    <w:rsid w:val="00A54F85"/>
    <w:rsid w:val="00A608AC"/>
    <w:rsid w:val="00A6162D"/>
    <w:rsid w:val="00A61941"/>
    <w:rsid w:val="00A63736"/>
    <w:rsid w:val="00A63E14"/>
    <w:rsid w:val="00A66D27"/>
    <w:rsid w:val="00A67DBA"/>
    <w:rsid w:val="00A7113F"/>
    <w:rsid w:val="00A71BE8"/>
    <w:rsid w:val="00A71F1C"/>
    <w:rsid w:val="00A73169"/>
    <w:rsid w:val="00A73421"/>
    <w:rsid w:val="00A754E7"/>
    <w:rsid w:val="00A75781"/>
    <w:rsid w:val="00A769E8"/>
    <w:rsid w:val="00A77322"/>
    <w:rsid w:val="00A80BDA"/>
    <w:rsid w:val="00A813E1"/>
    <w:rsid w:val="00A81AE2"/>
    <w:rsid w:val="00A8291C"/>
    <w:rsid w:val="00A830E5"/>
    <w:rsid w:val="00A83C34"/>
    <w:rsid w:val="00A84278"/>
    <w:rsid w:val="00A845DB"/>
    <w:rsid w:val="00A84D5D"/>
    <w:rsid w:val="00A873C6"/>
    <w:rsid w:val="00A90CB3"/>
    <w:rsid w:val="00A90DE6"/>
    <w:rsid w:val="00A912A9"/>
    <w:rsid w:val="00AA1CAC"/>
    <w:rsid w:val="00AA34E4"/>
    <w:rsid w:val="00AA4D31"/>
    <w:rsid w:val="00AA62B7"/>
    <w:rsid w:val="00AA71A6"/>
    <w:rsid w:val="00AB09E7"/>
    <w:rsid w:val="00AB1288"/>
    <w:rsid w:val="00AB1841"/>
    <w:rsid w:val="00AB195F"/>
    <w:rsid w:val="00AB19AC"/>
    <w:rsid w:val="00AB21BB"/>
    <w:rsid w:val="00AB2ADB"/>
    <w:rsid w:val="00AB3C9C"/>
    <w:rsid w:val="00AB45FC"/>
    <w:rsid w:val="00AB4FC0"/>
    <w:rsid w:val="00AB5718"/>
    <w:rsid w:val="00AB6B50"/>
    <w:rsid w:val="00AC1759"/>
    <w:rsid w:val="00AC1F2C"/>
    <w:rsid w:val="00AC3476"/>
    <w:rsid w:val="00AC372F"/>
    <w:rsid w:val="00AC4086"/>
    <w:rsid w:val="00AC41BA"/>
    <w:rsid w:val="00AC450E"/>
    <w:rsid w:val="00AC5DA1"/>
    <w:rsid w:val="00AC6D08"/>
    <w:rsid w:val="00AC7533"/>
    <w:rsid w:val="00AC77CB"/>
    <w:rsid w:val="00AD0DDB"/>
    <w:rsid w:val="00AD16A0"/>
    <w:rsid w:val="00AD2435"/>
    <w:rsid w:val="00AD34E9"/>
    <w:rsid w:val="00AD4E2B"/>
    <w:rsid w:val="00AD508D"/>
    <w:rsid w:val="00AD5606"/>
    <w:rsid w:val="00AD5F66"/>
    <w:rsid w:val="00AD61D5"/>
    <w:rsid w:val="00AD766D"/>
    <w:rsid w:val="00AE0B22"/>
    <w:rsid w:val="00AE1786"/>
    <w:rsid w:val="00AE1844"/>
    <w:rsid w:val="00AE2140"/>
    <w:rsid w:val="00AE2BDE"/>
    <w:rsid w:val="00AE54FC"/>
    <w:rsid w:val="00AE5CC0"/>
    <w:rsid w:val="00AE6562"/>
    <w:rsid w:val="00AE6FDB"/>
    <w:rsid w:val="00AE7056"/>
    <w:rsid w:val="00AF0552"/>
    <w:rsid w:val="00AF09B1"/>
    <w:rsid w:val="00AF0A93"/>
    <w:rsid w:val="00AF102C"/>
    <w:rsid w:val="00AF1134"/>
    <w:rsid w:val="00AF1262"/>
    <w:rsid w:val="00AF200F"/>
    <w:rsid w:val="00AF304D"/>
    <w:rsid w:val="00AF35CB"/>
    <w:rsid w:val="00AF3868"/>
    <w:rsid w:val="00AF3B82"/>
    <w:rsid w:val="00AF431C"/>
    <w:rsid w:val="00AF64B5"/>
    <w:rsid w:val="00AF703F"/>
    <w:rsid w:val="00B00526"/>
    <w:rsid w:val="00B00BCC"/>
    <w:rsid w:val="00B013CF"/>
    <w:rsid w:val="00B016EB"/>
    <w:rsid w:val="00B01937"/>
    <w:rsid w:val="00B01C07"/>
    <w:rsid w:val="00B0255D"/>
    <w:rsid w:val="00B0318E"/>
    <w:rsid w:val="00B04F3A"/>
    <w:rsid w:val="00B05142"/>
    <w:rsid w:val="00B0560A"/>
    <w:rsid w:val="00B05967"/>
    <w:rsid w:val="00B06AD0"/>
    <w:rsid w:val="00B06D99"/>
    <w:rsid w:val="00B11159"/>
    <w:rsid w:val="00B130DF"/>
    <w:rsid w:val="00B136B5"/>
    <w:rsid w:val="00B138F1"/>
    <w:rsid w:val="00B13E90"/>
    <w:rsid w:val="00B15677"/>
    <w:rsid w:val="00B165C4"/>
    <w:rsid w:val="00B227DF"/>
    <w:rsid w:val="00B22DCE"/>
    <w:rsid w:val="00B2318D"/>
    <w:rsid w:val="00B23F38"/>
    <w:rsid w:val="00B24300"/>
    <w:rsid w:val="00B255B2"/>
    <w:rsid w:val="00B25700"/>
    <w:rsid w:val="00B2570E"/>
    <w:rsid w:val="00B25B9A"/>
    <w:rsid w:val="00B26530"/>
    <w:rsid w:val="00B27404"/>
    <w:rsid w:val="00B27B30"/>
    <w:rsid w:val="00B27C5E"/>
    <w:rsid w:val="00B315E0"/>
    <w:rsid w:val="00B319C9"/>
    <w:rsid w:val="00B323A2"/>
    <w:rsid w:val="00B323DE"/>
    <w:rsid w:val="00B32451"/>
    <w:rsid w:val="00B33E17"/>
    <w:rsid w:val="00B34F42"/>
    <w:rsid w:val="00B35634"/>
    <w:rsid w:val="00B36E22"/>
    <w:rsid w:val="00B36ED0"/>
    <w:rsid w:val="00B3729C"/>
    <w:rsid w:val="00B40576"/>
    <w:rsid w:val="00B41611"/>
    <w:rsid w:val="00B42944"/>
    <w:rsid w:val="00B43553"/>
    <w:rsid w:val="00B449CB"/>
    <w:rsid w:val="00B45E86"/>
    <w:rsid w:val="00B46520"/>
    <w:rsid w:val="00B4781A"/>
    <w:rsid w:val="00B5093C"/>
    <w:rsid w:val="00B521CC"/>
    <w:rsid w:val="00B5243F"/>
    <w:rsid w:val="00B52468"/>
    <w:rsid w:val="00B524D9"/>
    <w:rsid w:val="00B52812"/>
    <w:rsid w:val="00B52B0A"/>
    <w:rsid w:val="00B532EC"/>
    <w:rsid w:val="00B548E4"/>
    <w:rsid w:val="00B551C4"/>
    <w:rsid w:val="00B57682"/>
    <w:rsid w:val="00B57992"/>
    <w:rsid w:val="00B61A00"/>
    <w:rsid w:val="00B637FC"/>
    <w:rsid w:val="00B63B9C"/>
    <w:rsid w:val="00B649ED"/>
    <w:rsid w:val="00B66180"/>
    <w:rsid w:val="00B6754C"/>
    <w:rsid w:val="00B6757A"/>
    <w:rsid w:val="00B67BF9"/>
    <w:rsid w:val="00B70D1E"/>
    <w:rsid w:val="00B710A0"/>
    <w:rsid w:val="00B71CB4"/>
    <w:rsid w:val="00B71CE7"/>
    <w:rsid w:val="00B727E7"/>
    <w:rsid w:val="00B736B7"/>
    <w:rsid w:val="00B769AF"/>
    <w:rsid w:val="00B77627"/>
    <w:rsid w:val="00B77A15"/>
    <w:rsid w:val="00B80500"/>
    <w:rsid w:val="00B81C0D"/>
    <w:rsid w:val="00B82279"/>
    <w:rsid w:val="00B85621"/>
    <w:rsid w:val="00B870FB"/>
    <w:rsid w:val="00B87F26"/>
    <w:rsid w:val="00B90471"/>
    <w:rsid w:val="00B90B5B"/>
    <w:rsid w:val="00B91F09"/>
    <w:rsid w:val="00B92DA0"/>
    <w:rsid w:val="00B95E84"/>
    <w:rsid w:val="00B96EE1"/>
    <w:rsid w:val="00B97EAF"/>
    <w:rsid w:val="00BA027E"/>
    <w:rsid w:val="00BA0F65"/>
    <w:rsid w:val="00BA1058"/>
    <w:rsid w:val="00BA1A15"/>
    <w:rsid w:val="00BA1E40"/>
    <w:rsid w:val="00BA231B"/>
    <w:rsid w:val="00BA363A"/>
    <w:rsid w:val="00BA431F"/>
    <w:rsid w:val="00BA474C"/>
    <w:rsid w:val="00BA576A"/>
    <w:rsid w:val="00BA57A2"/>
    <w:rsid w:val="00BA6904"/>
    <w:rsid w:val="00BB0A73"/>
    <w:rsid w:val="00BB2E42"/>
    <w:rsid w:val="00BB2EC1"/>
    <w:rsid w:val="00BB43F9"/>
    <w:rsid w:val="00BB4641"/>
    <w:rsid w:val="00BB5A6D"/>
    <w:rsid w:val="00BB64FC"/>
    <w:rsid w:val="00BB72C1"/>
    <w:rsid w:val="00BC1777"/>
    <w:rsid w:val="00BC2D5B"/>
    <w:rsid w:val="00BC2FB1"/>
    <w:rsid w:val="00BC39A2"/>
    <w:rsid w:val="00BC49BF"/>
    <w:rsid w:val="00BC5143"/>
    <w:rsid w:val="00BC5B83"/>
    <w:rsid w:val="00BC5BEC"/>
    <w:rsid w:val="00BC6301"/>
    <w:rsid w:val="00BC6BE3"/>
    <w:rsid w:val="00BC735B"/>
    <w:rsid w:val="00BD1D31"/>
    <w:rsid w:val="00BD2259"/>
    <w:rsid w:val="00BD2328"/>
    <w:rsid w:val="00BD3367"/>
    <w:rsid w:val="00BD35FB"/>
    <w:rsid w:val="00BD4235"/>
    <w:rsid w:val="00BD426B"/>
    <w:rsid w:val="00BD4A8D"/>
    <w:rsid w:val="00BE08BB"/>
    <w:rsid w:val="00BE0D27"/>
    <w:rsid w:val="00BE1848"/>
    <w:rsid w:val="00BE5027"/>
    <w:rsid w:val="00BE595C"/>
    <w:rsid w:val="00BE5DAA"/>
    <w:rsid w:val="00BE645B"/>
    <w:rsid w:val="00BE6814"/>
    <w:rsid w:val="00BE6B06"/>
    <w:rsid w:val="00BE7716"/>
    <w:rsid w:val="00BF0B23"/>
    <w:rsid w:val="00BF2D0E"/>
    <w:rsid w:val="00BF3B91"/>
    <w:rsid w:val="00BF3F93"/>
    <w:rsid w:val="00BF57E7"/>
    <w:rsid w:val="00BF6283"/>
    <w:rsid w:val="00C01BA4"/>
    <w:rsid w:val="00C025CC"/>
    <w:rsid w:val="00C02A3E"/>
    <w:rsid w:val="00C03FAC"/>
    <w:rsid w:val="00C04BD5"/>
    <w:rsid w:val="00C04C56"/>
    <w:rsid w:val="00C051AE"/>
    <w:rsid w:val="00C05FD8"/>
    <w:rsid w:val="00C06C6A"/>
    <w:rsid w:val="00C10550"/>
    <w:rsid w:val="00C11DDD"/>
    <w:rsid w:val="00C1243D"/>
    <w:rsid w:val="00C126CE"/>
    <w:rsid w:val="00C140E2"/>
    <w:rsid w:val="00C14B46"/>
    <w:rsid w:val="00C151D7"/>
    <w:rsid w:val="00C15284"/>
    <w:rsid w:val="00C152BD"/>
    <w:rsid w:val="00C15488"/>
    <w:rsid w:val="00C15CFA"/>
    <w:rsid w:val="00C16A62"/>
    <w:rsid w:val="00C16AFF"/>
    <w:rsid w:val="00C172B9"/>
    <w:rsid w:val="00C17396"/>
    <w:rsid w:val="00C179B8"/>
    <w:rsid w:val="00C20A00"/>
    <w:rsid w:val="00C215EF"/>
    <w:rsid w:val="00C22CE0"/>
    <w:rsid w:val="00C23D2E"/>
    <w:rsid w:val="00C2434E"/>
    <w:rsid w:val="00C24B74"/>
    <w:rsid w:val="00C24DEC"/>
    <w:rsid w:val="00C2510D"/>
    <w:rsid w:val="00C25EB6"/>
    <w:rsid w:val="00C27356"/>
    <w:rsid w:val="00C27938"/>
    <w:rsid w:val="00C2A39F"/>
    <w:rsid w:val="00C30F13"/>
    <w:rsid w:val="00C3225F"/>
    <w:rsid w:val="00C323D3"/>
    <w:rsid w:val="00C3535E"/>
    <w:rsid w:val="00C36A0D"/>
    <w:rsid w:val="00C37180"/>
    <w:rsid w:val="00C37DA3"/>
    <w:rsid w:val="00C402D0"/>
    <w:rsid w:val="00C41B1B"/>
    <w:rsid w:val="00C41D16"/>
    <w:rsid w:val="00C432D8"/>
    <w:rsid w:val="00C43D10"/>
    <w:rsid w:val="00C43EEB"/>
    <w:rsid w:val="00C44A65"/>
    <w:rsid w:val="00C44E3E"/>
    <w:rsid w:val="00C4591E"/>
    <w:rsid w:val="00C475AC"/>
    <w:rsid w:val="00C4F6A4"/>
    <w:rsid w:val="00C50C9B"/>
    <w:rsid w:val="00C50D7C"/>
    <w:rsid w:val="00C5468C"/>
    <w:rsid w:val="00C56034"/>
    <w:rsid w:val="00C56765"/>
    <w:rsid w:val="00C60909"/>
    <w:rsid w:val="00C6194E"/>
    <w:rsid w:val="00C6195D"/>
    <w:rsid w:val="00C62EE9"/>
    <w:rsid w:val="00C635E2"/>
    <w:rsid w:val="00C63FE8"/>
    <w:rsid w:val="00C6408B"/>
    <w:rsid w:val="00C64724"/>
    <w:rsid w:val="00C657F0"/>
    <w:rsid w:val="00C66B62"/>
    <w:rsid w:val="00C70C09"/>
    <w:rsid w:val="00C7265C"/>
    <w:rsid w:val="00C729DA"/>
    <w:rsid w:val="00C72ED4"/>
    <w:rsid w:val="00C73A5A"/>
    <w:rsid w:val="00C75EA2"/>
    <w:rsid w:val="00C75FBF"/>
    <w:rsid w:val="00C7623A"/>
    <w:rsid w:val="00C76997"/>
    <w:rsid w:val="00C8089B"/>
    <w:rsid w:val="00C82A15"/>
    <w:rsid w:val="00C8312D"/>
    <w:rsid w:val="00C841E7"/>
    <w:rsid w:val="00C84A98"/>
    <w:rsid w:val="00C87761"/>
    <w:rsid w:val="00C91FC9"/>
    <w:rsid w:val="00C9302C"/>
    <w:rsid w:val="00C94931"/>
    <w:rsid w:val="00C955B2"/>
    <w:rsid w:val="00C95917"/>
    <w:rsid w:val="00C96255"/>
    <w:rsid w:val="00C963EA"/>
    <w:rsid w:val="00C96AD3"/>
    <w:rsid w:val="00C96F25"/>
    <w:rsid w:val="00CA062F"/>
    <w:rsid w:val="00CA14AD"/>
    <w:rsid w:val="00CA34AF"/>
    <w:rsid w:val="00CA3789"/>
    <w:rsid w:val="00CA3B5B"/>
    <w:rsid w:val="00CA3BD7"/>
    <w:rsid w:val="00CA3CCB"/>
    <w:rsid w:val="00CA46FD"/>
    <w:rsid w:val="00CA5D57"/>
    <w:rsid w:val="00CA71F2"/>
    <w:rsid w:val="00CB2355"/>
    <w:rsid w:val="00CB2E8C"/>
    <w:rsid w:val="00CB380E"/>
    <w:rsid w:val="00CB3952"/>
    <w:rsid w:val="00CB3B7B"/>
    <w:rsid w:val="00CB4181"/>
    <w:rsid w:val="00CB6075"/>
    <w:rsid w:val="00CB6D81"/>
    <w:rsid w:val="00CB7858"/>
    <w:rsid w:val="00CB790E"/>
    <w:rsid w:val="00CC0442"/>
    <w:rsid w:val="00CC0830"/>
    <w:rsid w:val="00CC08C5"/>
    <w:rsid w:val="00CC14FC"/>
    <w:rsid w:val="00CC195D"/>
    <w:rsid w:val="00CC2D0F"/>
    <w:rsid w:val="00CC330C"/>
    <w:rsid w:val="00CC56A8"/>
    <w:rsid w:val="00CC5821"/>
    <w:rsid w:val="00CC6D37"/>
    <w:rsid w:val="00CD0376"/>
    <w:rsid w:val="00CD117B"/>
    <w:rsid w:val="00CD1EF5"/>
    <w:rsid w:val="00CD1FBE"/>
    <w:rsid w:val="00CD23EB"/>
    <w:rsid w:val="00CD30FC"/>
    <w:rsid w:val="00CD31DD"/>
    <w:rsid w:val="00CD3294"/>
    <w:rsid w:val="00CD4308"/>
    <w:rsid w:val="00CD447A"/>
    <w:rsid w:val="00CD4BE8"/>
    <w:rsid w:val="00CD4E0F"/>
    <w:rsid w:val="00CD52F8"/>
    <w:rsid w:val="00CD5FAF"/>
    <w:rsid w:val="00CD7980"/>
    <w:rsid w:val="00CD7F15"/>
    <w:rsid w:val="00CDF72C"/>
    <w:rsid w:val="00CE2684"/>
    <w:rsid w:val="00CE2928"/>
    <w:rsid w:val="00CE481F"/>
    <w:rsid w:val="00CE5A0C"/>
    <w:rsid w:val="00CE6982"/>
    <w:rsid w:val="00CE74D6"/>
    <w:rsid w:val="00CE7A87"/>
    <w:rsid w:val="00CF1576"/>
    <w:rsid w:val="00CF1E1F"/>
    <w:rsid w:val="00CF2CD0"/>
    <w:rsid w:val="00CF406E"/>
    <w:rsid w:val="00CF5F8D"/>
    <w:rsid w:val="00CF75BA"/>
    <w:rsid w:val="00CF7830"/>
    <w:rsid w:val="00D008E6"/>
    <w:rsid w:val="00D01CA2"/>
    <w:rsid w:val="00D0205B"/>
    <w:rsid w:val="00D020D9"/>
    <w:rsid w:val="00D02ABC"/>
    <w:rsid w:val="00D05665"/>
    <w:rsid w:val="00D063F2"/>
    <w:rsid w:val="00D06D93"/>
    <w:rsid w:val="00D0713C"/>
    <w:rsid w:val="00D122A2"/>
    <w:rsid w:val="00D12BD1"/>
    <w:rsid w:val="00D14612"/>
    <w:rsid w:val="00D147B8"/>
    <w:rsid w:val="00D149F4"/>
    <w:rsid w:val="00D14A68"/>
    <w:rsid w:val="00D14BAB"/>
    <w:rsid w:val="00D15826"/>
    <w:rsid w:val="00D161D4"/>
    <w:rsid w:val="00D17533"/>
    <w:rsid w:val="00D175D8"/>
    <w:rsid w:val="00D17A89"/>
    <w:rsid w:val="00D2032A"/>
    <w:rsid w:val="00D20C21"/>
    <w:rsid w:val="00D20C85"/>
    <w:rsid w:val="00D20E12"/>
    <w:rsid w:val="00D213B6"/>
    <w:rsid w:val="00D221DD"/>
    <w:rsid w:val="00D222E3"/>
    <w:rsid w:val="00D225C2"/>
    <w:rsid w:val="00D22BC8"/>
    <w:rsid w:val="00D23426"/>
    <w:rsid w:val="00D25217"/>
    <w:rsid w:val="00D2538B"/>
    <w:rsid w:val="00D25E3C"/>
    <w:rsid w:val="00D25F00"/>
    <w:rsid w:val="00D26527"/>
    <w:rsid w:val="00D31ACF"/>
    <w:rsid w:val="00D32AF6"/>
    <w:rsid w:val="00D33A9B"/>
    <w:rsid w:val="00D354F7"/>
    <w:rsid w:val="00D3684E"/>
    <w:rsid w:val="00D41BF2"/>
    <w:rsid w:val="00D425AA"/>
    <w:rsid w:val="00D43D76"/>
    <w:rsid w:val="00D4437E"/>
    <w:rsid w:val="00D451AE"/>
    <w:rsid w:val="00D4575A"/>
    <w:rsid w:val="00D46B9E"/>
    <w:rsid w:val="00D47B8E"/>
    <w:rsid w:val="00D47C87"/>
    <w:rsid w:val="00D50FF9"/>
    <w:rsid w:val="00D52DFF"/>
    <w:rsid w:val="00D538B3"/>
    <w:rsid w:val="00D53BF0"/>
    <w:rsid w:val="00D53E5B"/>
    <w:rsid w:val="00D5536C"/>
    <w:rsid w:val="00D573AE"/>
    <w:rsid w:val="00D61DDC"/>
    <w:rsid w:val="00D62372"/>
    <w:rsid w:val="00D62D55"/>
    <w:rsid w:val="00D6329D"/>
    <w:rsid w:val="00D64222"/>
    <w:rsid w:val="00D64574"/>
    <w:rsid w:val="00D6690C"/>
    <w:rsid w:val="00D669A5"/>
    <w:rsid w:val="00D675D8"/>
    <w:rsid w:val="00D71E01"/>
    <w:rsid w:val="00D7295A"/>
    <w:rsid w:val="00D729B8"/>
    <w:rsid w:val="00D7485E"/>
    <w:rsid w:val="00D761A8"/>
    <w:rsid w:val="00D779A3"/>
    <w:rsid w:val="00D80C4B"/>
    <w:rsid w:val="00D83F9B"/>
    <w:rsid w:val="00D84604"/>
    <w:rsid w:val="00D847E8"/>
    <w:rsid w:val="00D86469"/>
    <w:rsid w:val="00D86B94"/>
    <w:rsid w:val="00D87330"/>
    <w:rsid w:val="00D87F81"/>
    <w:rsid w:val="00D907DB"/>
    <w:rsid w:val="00D911C2"/>
    <w:rsid w:val="00D91BDF"/>
    <w:rsid w:val="00D93795"/>
    <w:rsid w:val="00D93E08"/>
    <w:rsid w:val="00D9491F"/>
    <w:rsid w:val="00D94AEC"/>
    <w:rsid w:val="00D94BBC"/>
    <w:rsid w:val="00D968AF"/>
    <w:rsid w:val="00D96B98"/>
    <w:rsid w:val="00D96E2B"/>
    <w:rsid w:val="00DA05A5"/>
    <w:rsid w:val="00DA1702"/>
    <w:rsid w:val="00DA2163"/>
    <w:rsid w:val="00DA2F63"/>
    <w:rsid w:val="00DA3161"/>
    <w:rsid w:val="00DA3B0A"/>
    <w:rsid w:val="00DA3D83"/>
    <w:rsid w:val="00DA470F"/>
    <w:rsid w:val="00DA5730"/>
    <w:rsid w:val="00DA67D2"/>
    <w:rsid w:val="00DA68EB"/>
    <w:rsid w:val="00DB0B39"/>
    <w:rsid w:val="00DB1C49"/>
    <w:rsid w:val="00DB1CF4"/>
    <w:rsid w:val="00DB1F42"/>
    <w:rsid w:val="00DB277F"/>
    <w:rsid w:val="00DB34EE"/>
    <w:rsid w:val="00DB4E43"/>
    <w:rsid w:val="00DB52BF"/>
    <w:rsid w:val="00DB5418"/>
    <w:rsid w:val="00DB61CE"/>
    <w:rsid w:val="00DB63DC"/>
    <w:rsid w:val="00DB7AEA"/>
    <w:rsid w:val="00DB7D8A"/>
    <w:rsid w:val="00DC10ED"/>
    <w:rsid w:val="00DC16EE"/>
    <w:rsid w:val="00DC2DE8"/>
    <w:rsid w:val="00DC32C6"/>
    <w:rsid w:val="00DC421A"/>
    <w:rsid w:val="00DC4F9A"/>
    <w:rsid w:val="00DC6E42"/>
    <w:rsid w:val="00DC7338"/>
    <w:rsid w:val="00DC7902"/>
    <w:rsid w:val="00DD0A4C"/>
    <w:rsid w:val="00DD1F32"/>
    <w:rsid w:val="00DD224F"/>
    <w:rsid w:val="00DD4092"/>
    <w:rsid w:val="00DD47CC"/>
    <w:rsid w:val="00DD5467"/>
    <w:rsid w:val="00DD54FA"/>
    <w:rsid w:val="00DD5F74"/>
    <w:rsid w:val="00DE01F5"/>
    <w:rsid w:val="00DE0D7F"/>
    <w:rsid w:val="00DE2E53"/>
    <w:rsid w:val="00DE3421"/>
    <w:rsid w:val="00DE499C"/>
    <w:rsid w:val="00DE51EC"/>
    <w:rsid w:val="00DE520A"/>
    <w:rsid w:val="00DE5E2C"/>
    <w:rsid w:val="00DE78CB"/>
    <w:rsid w:val="00DF007F"/>
    <w:rsid w:val="00DF009F"/>
    <w:rsid w:val="00DF0445"/>
    <w:rsid w:val="00DF2EEF"/>
    <w:rsid w:val="00DF4285"/>
    <w:rsid w:val="00DF5368"/>
    <w:rsid w:val="00DF5730"/>
    <w:rsid w:val="00DF7B94"/>
    <w:rsid w:val="00E013BF"/>
    <w:rsid w:val="00E01FEE"/>
    <w:rsid w:val="00E022D0"/>
    <w:rsid w:val="00E03532"/>
    <w:rsid w:val="00E04D12"/>
    <w:rsid w:val="00E11281"/>
    <w:rsid w:val="00E121F7"/>
    <w:rsid w:val="00E12868"/>
    <w:rsid w:val="00E12ADA"/>
    <w:rsid w:val="00E15315"/>
    <w:rsid w:val="00E1597F"/>
    <w:rsid w:val="00E15B5A"/>
    <w:rsid w:val="00E15CC1"/>
    <w:rsid w:val="00E1725F"/>
    <w:rsid w:val="00E17572"/>
    <w:rsid w:val="00E17975"/>
    <w:rsid w:val="00E2050C"/>
    <w:rsid w:val="00E20691"/>
    <w:rsid w:val="00E214E3"/>
    <w:rsid w:val="00E21C39"/>
    <w:rsid w:val="00E225AF"/>
    <w:rsid w:val="00E22C52"/>
    <w:rsid w:val="00E23067"/>
    <w:rsid w:val="00E23397"/>
    <w:rsid w:val="00E243EF"/>
    <w:rsid w:val="00E24F05"/>
    <w:rsid w:val="00E27228"/>
    <w:rsid w:val="00E278C7"/>
    <w:rsid w:val="00E27F32"/>
    <w:rsid w:val="00E30DF5"/>
    <w:rsid w:val="00E314B9"/>
    <w:rsid w:val="00E31C8A"/>
    <w:rsid w:val="00E31FBB"/>
    <w:rsid w:val="00E331AA"/>
    <w:rsid w:val="00E33223"/>
    <w:rsid w:val="00E3339A"/>
    <w:rsid w:val="00E34874"/>
    <w:rsid w:val="00E34E9F"/>
    <w:rsid w:val="00E4017A"/>
    <w:rsid w:val="00E40A4F"/>
    <w:rsid w:val="00E44379"/>
    <w:rsid w:val="00E44447"/>
    <w:rsid w:val="00E45296"/>
    <w:rsid w:val="00E456A0"/>
    <w:rsid w:val="00E46DDF"/>
    <w:rsid w:val="00E47678"/>
    <w:rsid w:val="00E50E15"/>
    <w:rsid w:val="00E51DAF"/>
    <w:rsid w:val="00E52713"/>
    <w:rsid w:val="00E535BA"/>
    <w:rsid w:val="00E5397D"/>
    <w:rsid w:val="00E545A3"/>
    <w:rsid w:val="00E55278"/>
    <w:rsid w:val="00E55B50"/>
    <w:rsid w:val="00E563D2"/>
    <w:rsid w:val="00E5666E"/>
    <w:rsid w:val="00E60E29"/>
    <w:rsid w:val="00E60FA5"/>
    <w:rsid w:val="00E61FED"/>
    <w:rsid w:val="00E6228A"/>
    <w:rsid w:val="00E62524"/>
    <w:rsid w:val="00E63760"/>
    <w:rsid w:val="00E639CD"/>
    <w:rsid w:val="00E64572"/>
    <w:rsid w:val="00E64BEF"/>
    <w:rsid w:val="00E662E0"/>
    <w:rsid w:val="00E66C34"/>
    <w:rsid w:val="00E6776E"/>
    <w:rsid w:val="00E7019F"/>
    <w:rsid w:val="00E71399"/>
    <w:rsid w:val="00E731BD"/>
    <w:rsid w:val="00E73EB9"/>
    <w:rsid w:val="00E74535"/>
    <w:rsid w:val="00E745CA"/>
    <w:rsid w:val="00E74BBE"/>
    <w:rsid w:val="00E74EDC"/>
    <w:rsid w:val="00E75168"/>
    <w:rsid w:val="00E81158"/>
    <w:rsid w:val="00E83AC3"/>
    <w:rsid w:val="00E84598"/>
    <w:rsid w:val="00E8461F"/>
    <w:rsid w:val="00E85315"/>
    <w:rsid w:val="00E87807"/>
    <w:rsid w:val="00E911D6"/>
    <w:rsid w:val="00E912BD"/>
    <w:rsid w:val="00E92473"/>
    <w:rsid w:val="00E92BBB"/>
    <w:rsid w:val="00E93528"/>
    <w:rsid w:val="00E93843"/>
    <w:rsid w:val="00E943DF"/>
    <w:rsid w:val="00E948EF"/>
    <w:rsid w:val="00E9739F"/>
    <w:rsid w:val="00EA086A"/>
    <w:rsid w:val="00EA30FC"/>
    <w:rsid w:val="00EA4668"/>
    <w:rsid w:val="00EA582E"/>
    <w:rsid w:val="00EA63BC"/>
    <w:rsid w:val="00EA77DF"/>
    <w:rsid w:val="00EA78B2"/>
    <w:rsid w:val="00EA7D1C"/>
    <w:rsid w:val="00EB0950"/>
    <w:rsid w:val="00EB1363"/>
    <w:rsid w:val="00EB1F8D"/>
    <w:rsid w:val="00EB27CD"/>
    <w:rsid w:val="00EB5EB5"/>
    <w:rsid w:val="00EB6903"/>
    <w:rsid w:val="00EB7873"/>
    <w:rsid w:val="00EC0F04"/>
    <w:rsid w:val="00EC3121"/>
    <w:rsid w:val="00EC4DA7"/>
    <w:rsid w:val="00EC5048"/>
    <w:rsid w:val="00EC51A9"/>
    <w:rsid w:val="00EC5802"/>
    <w:rsid w:val="00EC6BE7"/>
    <w:rsid w:val="00EC7B4B"/>
    <w:rsid w:val="00ED0C75"/>
    <w:rsid w:val="00ED1226"/>
    <w:rsid w:val="00ED2324"/>
    <w:rsid w:val="00ED4CEE"/>
    <w:rsid w:val="00ED598D"/>
    <w:rsid w:val="00ED654C"/>
    <w:rsid w:val="00EE1E61"/>
    <w:rsid w:val="00EE270A"/>
    <w:rsid w:val="00EE34DA"/>
    <w:rsid w:val="00EE3825"/>
    <w:rsid w:val="00EE3B63"/>
    <w:rsid w:val="00EE4F54"/>
    <w:rsid w:val="00EE519F"/>
    <w:rsid w:val="00EE5F89"/>
    <w:rsid w:val="00EE6407"/>
    <w:rsid w:val="00EF0D68"/>
    <w:rsid w:val="00EF2D76"/>
    <w:rsid w:val="00EF333B"/>
    <w:rsid w:val="00EF61C6"/>
    <w:rsid w:val="00EF7F33"/>
    <w:rsid w:val="00F005DF"/>
    <w:rsid w:val="00F00604"/>
    <w:rsid w:val="00F0170E"/>
    <w:rsid w:val="00F01B0F"/>
    <w:rsid w:val="00F01D09"/>
    <w:rsid w:val="00F021E5"/>
    <w:rsid w:val="00F0342F"/>
    <w:rsid w:val="00F03480"/>
    <w:rsid w:val="00F04471"/>
    <w:rsid w:val="00F04495"/>
    <w:rsid w:val="00F04C53"/>
    <w:rsid w:val="00F06801"/>
    <w:rsid w:val="00F0778D"/>
    <w:rsid w:val="00F07E6C"/>
    <w:rsid w:val="00F10C22"/>
    <w:rsid w:val="00F10D94"/>
    <w:rsid w:val="00F11165"/>
    <w:rsid w:val="00F12B07"/>
    <w:rsid w:val="00F138FF"/>
    <w:rsid w:val="00F13A14"/>
    <w:rsid w:val="00F141FB"/>
    <w:rsid w:val="00F14307"/>
    <w:rsid w:val="00F147CA"/>
    <w:rsid w:val="00F1552D"/>
    <w:rsid w:val="00F157BD"/>
    <w:rsid w:val="00F20239"/>
    <w:rsid w:val="00F20F6E"/>
    <w:rsid w:val="00F2264D"/>
    <w:rsid w:val="00F24397"/>
    <w:rsid w:val="00F24F49"/>
    <w:rsid w:val="00F26225"/>
    <w:rsid w:val="00F26AFC"/>
    <w:rsid w:val="00F26C5E"/>
    <w:rsid w:val="00F277FF"/>
    <w:rsid w:val="00F27F27"/>
    <w:rsid w:val="00F3187A"/>
    <w:rsid w:val="00F3208D"/>
    <w:rsid w:val="00F328A8"/>
    <w:rsid w:val="00F3302A"/>
    <w:rsid w:val="00F34759"/>
    <w:rsid w:val="00F347C6"/>
    <w:rsid w:val="00F349ED"/>
    <w:rsid w:val="00F36676"/>
    <w:rsid w:val="00F36D11"/>
    <w:rsid w:val="00F3703C"/>
    <w:rsid w:val="00F3710C"/>
    <w:rsid w:val="00F40DA5"/>
    <w:rsid w:val="00F41033"/>
    <w:rsid w:val="00F413D6"/>
    <w:rsid w:val="00F429FB"/>
    <w:rsid w:val="00F42B56"/>
    <w:rsid w:val="00F4637B"/>
    <w:rsid w:val="00F4787E"/>
    <w:rsid w:val="00F47B80"/>
    <w:rsid w:val="00F508E7"/>
    <w:rsid w:val="00F523A6"/>
    <w:rsid w:val="00F540CC"/>
    <w:rsid w:val="00F558DF"/>
    <w:rsid w:val="00F55B32"/>
    <w:rsid w:val="00F57B9F"/>
    <w:rsid w:val="00F6068F"/>
    <w:rsid w:val="00F61839"/>
    <w:rsid w:val="00F61915"/>
    <w:rsid w:val="00F62C7C"/>
    <w:rsid w:val="00F63D9A"/>
    <w:rsid w:val="00F6499A"/>
    <w:rsid w:val="00F65B53"/>
    <w:rsid w:val="00F66963"/>
    <w:rsid w:val="00F67CD7"/>
    <w:rsid w:val="00F7292E"/>
    <w:rsid w:val="00F72C1E"/>
    <w:rsid w:val="00F74417"/>
    <w:rsid w:val="00F7443F"/>
    <w:rsid w:val="00F74E6B"/>
    <w:rsid w:val="00F75DB7"/>
    <w:rsid w:val="00F76204"/>
    <w:rsid w:val="00F76D3B"/>
    <w:rsid w:val="00F76E19"/>
    <w:rsid w:val="00F77A5A"/>
    <w:rsid w:val="00F80C96"/>
    <w:rsid w:val="00F82B38"/>
    <w:rsid w:val="00F82C0F"/>
    <w:rsid w:val="00F835A7"/>
    <w:rsid w:val="00F8395E"/>
    <w:rsid w:val="00F841B4"/>
    <w:rsid w:val="00F85B46"/>
    <w:rsid w:val="00F873C0"/>
    <w:rsid w:val="00F87B91"/>
    <w:rsid w:val="00F90731"/>
    <w:rsid w:val="00F923B1"/>
    <w:rsid w:val="00F93361"/>
    <w:rsid w:val="00F96096"/>
    <w:rsid w:val="00F97F9A"/>
    <w:rsid w:val="00FA00EB"/>
    <w:rsid w:val="00FA2726"/>
    <w:rsid w:val="00FA33AE"/>
    <w:rsid w:val="00FA35FD"/>
    <w:rsid w:val="00FA39BB"/>
    <w:rsid w:val="00FA3FDC"/>
    <w:rsid w:val="00FA54A9"/>
    <w:rsid w:val="00FA571B"/>
    <w:rsid w:val="00FA5C21"/>
    <w:rsid w:val="00FA772E"/>
    <w:rsid w:val="00FB096D"/>
    <w:rsid w:val="00FB3358"/>
    <w:rsid w:val="00FB55AB"/>
    <w:rsid w:val="00FB6549"/>
    <w:rsid w:val="00FC0208"/>
    <w:rsid w:val="00FC142F"/>
    <w:rsid w:val="00FC14F1"/>
    <w:rsid w:val="00FC1D89"/>
    <w:rsid w:val="00FC2F3B"/>
    <w:rsid w:val="00FC32B8"/>
    <w:rsid w:val="00FC346B"/>
    <w:rsid w:val="00FC5E22"/>
    <w:rsid w:val="00FC68DF"/>
    <w:rsid w:val="00FC6DA8"/>
    <w:rsid w:val="00FD028C"/>
    <w:rsid w:val="00FD0620"/>
    <w:rsid w:val="00FD11E2"/>
    <w:rsid w:val="00FD2093"/>
    <w:rsid w:val="00FD29DF"/>
    <w:rsid w:val="00FD2BC9"/>
    <w:rsid w:val="00FD3591"/>
    <w:rsid w:val="00FD3976"/>
    <w:rsid w:val="00FD3B22"/>
    <w:rsid w:val="00FD47AD"/>
    <w:rsid w:val="00FD580E"/>
    <w:rsid w:val="00FD5A82"/>
    <w:rsid w:val="00FD5FF2"/>
    <w:rsid w:val="00FD6004"/>
    <w:rsid w:val="00FD73D0"/>
    <w:rsid w:val="00FE344D"/>
    <w:rsid w:val="00FE3E36"/>
    <w:rsid w:val="00FE49EA"/>
    <w:rsid w:val="00FE4D83"/>
    <w:rsid w:val="00FE5BA0"/>
    <w:rsid w:val="00FE6CF3"/>
    <w:rsid w:val="00FF1280"/>
    <w:rsid w:val="00FF243E"/>
    <w:rsid w:val="00FF37C7"/>
    <w:rsid w:val="00FF4554"/>
    <w:rsid w:val="00FF54BE"/>
    <w:rsid w:val="00FF6A6F"/>
    <w:rsid w:val="00FF7341"/>
    <w:rsid w:val="00FF74CC"/>
    <w:rsid w:val="01133B12"/>
    <w:rsid w:val="01161EFF"/>
    <w:rsid w:val="0121AB0A"/>
    <w:rsid w:val="0160D339"/>
    <w:rsid w:val="017636D7"/>
    <w:rsid w:val="0180F37B"/>
    <w:rsid w:val="018AFE56"/>
    <w:rsid w:val="0191FECF"/>
    <w:rsid w:val="01BAF93F"/>
    <w:rsid w:val="01BD9CF7"/>
    <w:rsid w:val="01CAA061"/>
    <w:rsid w:val="01D8CCB0"/>
    <w:rsid w:val="01E5E207"/>
    <w:rsid w:val="0248E3E7"/>
    <w:rsid w:val="025A08A6"/>
    <w:rsid w:val="02B31D00"/>
    <w:rsid w:val="02B8F346"/>
    <w:rsid w:val="02C1C49D"/>
    <w:rsid w:val="02C3AA43"/>
    <w:rsid w:val="02CD7447"/>
    <w:rsid w:val="03213039"/>
    <w:rsid w:val="033C958E"/>
    <w:rsid w:val="035BAC8F"/>
    <w:rsid w:val="03728B76"/>
    <w:rsid w:val="037F579B"/>
    <w:rsid w:val="0393710F"/>
    <w:rsid w:val="03938FAC"/>
    <w:rsid w:val="03C847BC"/>
    <w:rsid w:val="03E94FBC"/>
    <w:rsid w:val="03F23D91"/>
    <w:rsid w:val="03FDDCA5"/>
    <w:rsid w:val="040BCED4"/>
    <w:rsid w:val="0466326B"/>
    <w:rsid w:val="047CA6A8"/>
    <w:rsid w:val="047CE9AE"/>
    <w:rsid w:val="04835B48"/>
    <w:rsid w:val="048F024D"/>
    <w:rsid w:val="04972E79"/>
    <w:rsid w:val="049A8DA1"/>
    <w:rsid w:val="04D96201"/>
    <w:rsid w:val="04E0B4A5"/>
    <w:rsid w:val="04E2B3C9"/>
    <w:rsid w:val="04EA7FEC"/>
    <w:rsid w:val="05117EB9"/>
    <w:rsid w:val="051563B9"/>
    <w:rsid w:val="051BED87"/>
    <w:rsid w:val="05265DEB"/>
    <w:rsid w:val="052FCDB8"/>
    <w:rsid w:val="054473AF"/>
    <w:rsid w:val="0550213E"/>
    <w:rsid w:val="05563A18"/>
    <w:rsid w:val="05602D55"/>
    <w:rsid w:val="0570FB20"/>
    <w:rsid w:val="05AD6D68"/>
    <w:rsid w:val="05B3FEA3"/>
    <w:rsid w:val="05ED6418"/>
    <w:rsid w:val="0616F211"/>
    <w:rsid w:val="064FDC46"/>
    <w:rsid w:val="065AA261"/>
    <w:rsid w:val="06A51721"/>
    <w:rsid w:val="06B2E635"/>
    <w:rsid w:val="06BE9ADA"/>
    <w:rsid w:val="06C8B5F7"/>
    <w:rsid w:val="06D08825"/>
    <w:rsid w:val="06F11719"/>
    <w:rsid w:val="06FF1B2A"/>
    <w:rsid w:val="07009FB7"/>
    <w:rsid w:val="070176D7"/>
    <w:rsid w:val="071E72CE"/>
    <w:rsid w:val="07210089"/>
    <w:rsid w:val="073EA84C"/>
    <w:rsid w:val="074D4A1C"/>
    <w:rsid w:val="077CF9C4"/>
    <w:rsid w:val="07ADAC1E"/>
    <w:rsid w:val="07E9511C"/>
    <w:rsid w:val="07EF52F9"/>
    <w:rsid w:val="07F9AF72"/>
    <w:rsid w:val="0827C216"/>
    <w:rsid w:val="082DA08C"/>
    <w:rsid w:val="0838A689"/>
    <w:rsid w:val="0847B513"/>
    <w:rsid w:val="08536A63"/>
    <w:rsid w:val="08717987"/>
    <w:rsid w:val="087AA6EA"/>
    <w:rsid w:val="08BCB776"/>
    <w:rsid w:val="08D18CC0"/>
    <w:rsid w:val="08DA78AD"/>
    <w:rsid w:val="08E50E2A"/>
    <w:rsid w:val="0926B827"/>
    <w:rsid w:val="09344B67"/>
    <w:rsid w:val="094588C4"/>
    <w:rsid w:val="0949D55F"/>
    <w:rsid w:val="094EFA8A"/>
    <w:rsid w:val="0972BBBA"/>
    <w:rsid w:val="09740238"/>
    <w:rsid w:val="09BBCC54"/>
    <w:rsid w:val="09CE1AC7"/>
    <w:rsid w:val="09D54F73"/>
    <w:rsid w:val="09DCF32C"/>
    <w:rsid w:val="09E1CCFA"/>
    <w:rsid w:val="0A0A9218"/>
    <w:rsid w:val="0A1A1E36"/>
    <w:rsid w:val="0A4C1D38"/>
    <w:rsid w:val="0A5259BE"/>
    <w:rsid w:val="0A63733D"/>
    <w:rsid w:val="0A650043"/>
    <w:rsid w:val="0A754A05"/>
    <w:rsid w:val="0A80DE8B"/>
    <w:rsid w:val="0A9A06E8"/>
    <w:rsid w:val="0A9F415F"/>
    <w:rsid w:val="0AA6001B"/>
    <w:rsid w:val="0AB96A1D"/>
    <w:rsid w:val="0B211226"/>
    <w:rsid w:val="0B26A1FC"/>
    <w:rsid w:val="0B44AE23"/>
    <w:rsid w:val="0B45426B"/>
    <w:rsid w:val="0B65B086"/>
    <w:rsid w:val="0B80E21A"/>
    <w:rsid w:val="0B886D79"/>
    <w:rsid w:val="0B9861D7"/>
    <w:rsid w:val="0B9ECD5B"/>
    <w:rsid w:val="0BAC3D26"/>
    <w:rsid w:val="0BE8EEB7"/>
    <w:rsid w:val="0BF1D122"/>
    <w:rsid w:val="0C09713F"/>
    <w:rsid w:val="0C5622F4"/>
    <w:rsid w:val="0C5682E3"/>
    <w:rsid w:val="0C5E4436"/>
    <w:rsid w:val="0C94A6DC"/>
    <w:rsid w:val="0C96D712"/>
    <w:rsid w:val="0CE2696D"/>
    <w:rsid w:val="0CEA9DF6"/>
    <w:rsid w:val="0D01523C"/>
    <w:rsid w:val="0D14CA30"/>
    <w:rsid w:val="0D1C925C"/>
    <w:rsid w:val="0D1CE33C"/>
    <w:rsid w:val="0D2D53CA"/>
    <w:rsid w:val="0D39C80D"/>
    <w:rsid w:val="0D3A4CE0"/>
    <w:rsid w:val="0D714A45"/>
    <w:rsid w:val="0D8BCD02"/>
    <w:rsid w:val="0DA81856"/>
    <w:rsid w:val="0DE1A776"/>
    <w:rsid w:val="0E1093B4"/>
    <w:rsid w:val="0E2BE54E"/>
    <w:rsid w:val="0E2E1986"/>
    <w:rsid w:val="0E3E253A"/>
    <w:rsid w:val="0E566973"/>
    <w:rsid w:val="0E5B20AB"/>
    <w:rsid w:val="0E6BCFAA"/>
    <w:rsid w:val="0E7074E8"/>
    <w:rsid w:val="0E730619"/>
    <w:rsid w:val="0E79AC09"/>
    <w:rsid w:val="0E815FDF"/>
    <w:rsid w:val="0E9C9166"/>
    <w:rsid w:val="0EBA74A8"/>
    <w:rsid w:val="0EC56A9D"/>
    <w:rsid w:val="0EF9061C"/>
    <w:rsid w:val="0F11E717"/>
    <w:rsid w:val="0F3B1BC1"/>
    <w:rsid w:val="0F43B924"/>
    <w:rsid w:val="0F544FAE"/>
    <w:rsid w:val="0F791F1F"/>
    <w:rsid w:val="0F9CA30F"/>
    <w:rsid w:val="0FB4BE99"/>
    <w:rsid w:val="10437575"/>
    <w:rsid w:val="1088B38D"/>
    <w:rsid w:val="10A27863"/>
    <w:rsid w:val="10AA5FD2"/>
    <w:rsid w:val="10AB84BA"/>
    <w:rsid w:val="10AE7653"/>
    <w:rsid w:val="10AEA0FE"/>
    <w:rsid w:val="10F0200F"/>
    <w:rsid w:val="10FFF103"/>
    <w:rsid w:val="111C3734"/>
    <w:rsid w:val="1123E9E6"/>
    <w:rsid w:val="11388B2C"/>
    <w:rsid w:val="115AB0F7"/>
    <w:rsid w:val="115F3A23"/>
    <w:rsid w:val="11665C18"/>
    <w:rsid w:val="118237FA"/>
    <w:rsid w:val="11877043"/>
    <w:rsid w:val="11888DE5"/>
    <w:rsid w:val="1189D2C8"/>
    <w:rsid w:val="1195CB1E"/>
    <w:rsid w:val="11A7F8D9"/>
    <w:rsid w:val="11B0F91E"/>
    <w:rsid w:val="11B76189"/>
    <w:rsid w:val="11B8EF86"/>
    <w:rsid w:val="11CB15BB"/>
    <w:rsid w:val="11D137BA"/>
    <w:rsid w:val="11F1515E"/>
    <w:rsid w:val="1202AFC1"/>
    <w:rsid w:val="1207142B"/>
    <w:rsid w:val="120A5A3D"/>
    <w:rsid w:val="1236DA15"/>
    <w:rsid w:val="125773B9"/>
    <w:rsid w:val="125FAD51"/>
    <w:rsid w:val="126FDC07"/>
    <w:rsid w:val="128FE673"/>
    <w:rsid w:val="129BD5CE"/>
    <w:rsid w:val="12ACD31D"/>
    <w:rsid w:val="12B6874C"/>
    <w:rsid w:val="12C21CA0"/>
    <w:rsid w:val="12C522F2"/>
    <w:rsid w:val="12DB8A96"/>
    <w:rsid w:val="12DF0EF4"/>
    <w:rsid w:val="12EAB50E"/>
    <w:rsid w:val="12EADD03"/>
    <w:rsid w:val="12FB1570"/>
    <w:rsid w:val="131D8D24"/>
    <w:rsid w:val="13444B7D"/>
    <w:rsid w:val="135A68AB"/>
    <w:rsid w:val="1373679A"/>
    <w:rsid w:val="138C24C0"/>
    <w:rsid w:val="14116D26"/>
    <w:rsid w:val="14221E83"/>
    <w:rsid w:val="14240B36"/>
    <w:rsid w:val="145A2AD7"/>
    <w:rsid w:val="145B4B8B"/>
    <w:rsid w:val="14829102"/>
    <w:rsid w:val="14939FEC"/>
    <w:rsid w:val="14A34818"/>
    <w:rsid w:val="14BF0A1D"/>
    <w:rsid w:val="14C29F0F"/>
    <w:rsid w:val="14D77A28"/>
    <w:rsid w:val="14D90C6E"/>
    <w:rsid w:val="14DE7BE8"/>
    <w:rsid w:val="14FC2551"/>
    <w:rsid w:val="158730F1"/>
    <w:rsid w:val="159C268B"/>
    <w:rsid w:val="15B61501"/>
    <w:rsid w:val="15B8FBB5"/>
    <w:rsid w:val="15D9507F"/>
    <w:rsid w:val="15E4ED8D"/>
    <w:rsid w:val="15FB8205"/>
    <w:rsid w:val="15FBC296"/>
    <w:rsid w:val="16041E4C"/>
    <w:rsid w:val="160A4238"/>
    <w:rsid w:val="165D33E4"/>
    <w:rsid w:val="16705F11"/>
    <w:rsid w:val="16989394"/>
    <w:rsid w:val="16E425ED"/>
    <w:rsid w:val="171C7AB4"/>
    <w:rsid w:val="17313810"/>
    <w:rsid w:val="17395118"/>
    <w:rsid w:val="173CAF78"/>
    <w:rsid w:val="1744178D"/>
    <w:rsid w:val="17505535"/>
    <w:rsid w:val="17674F19"/>
    <w:rsid w:val="178EE1D5"/>
    <w:rsid w:val="17A828B7"/>
    <w:rsid w:val="17E9B1E7"/>
    <w:rsid w:val="17F3BD81"/>
    <w:rsid w:val="17FC7173"/>
    <w:rsid w:val="184203A3"/>
    <w:rsid w:val="185B849F"/>
    <w:rsid w:val="185C7453"/>
    <w:rsid w:val="185E2B49"/>
    <w:rsid w:val="185EA88B"/>
    <w:rsid w:val="1861648F"/>
    <w:rsid w:val="18C4B1E3"/>
    <w:rsid w:val="18E02E68"/>
    <w:rsid w:val="18FF96C5"/>
    <w:rsid w:val="19031F7A"/>
    <w:rsid w:val="1916A230"/>
    <w:rsid w:val="1948E405"/>
    <w:rsid w:val="19547C76"/>
    <w:rsid w:val="195EB106"/>
    <w:rsid w:val="196292FF"/>
    <w:rsid w:val="19927B40"/>
    <w:rsid w:val="19B7A5DC"/>
    <w:rsid w:val="19D654A9"/>
    <w:rsid w:val="19E23AB7"/>
    <w:rsid w:val="19E8A5C8"/>
    <w:rsid w:val="19F0AED9"/>
    <w:rsid w:val="1A2EE38B"/>
    <w:rsid w:val="1A73447B"/>
    <w:rsid w:val="1A7E93E9"/>
    <w:rsid w:val="1A8AA06E"/>
    <w:rsid w:val="1AA86042"/>
    <w:rsid w:val="1AD28B5A"/>
    <w:rsid w:val="1AE9C07B"/>
    <w:rsid w:val="1AFD28F8"/>
    <w:rsid w:val="1B0057B2"/>
    <w:rsid w:val="1B1D816E"/>
    <w:rsid w:val="1B2E4BA1"/>
    <w:rsid w:val="1B6615FD"/>
    <w:rsid w:val="1B6E1B41"/>
    <w:rsid w:val="1B71B01E"/>
    <w:rsid w:val="1B7AC720"/>
    <w:rsid w:val="1BAF94B9"/>
    <w:rsid w:val="1BB61D8B"/>
    <w:rsid w:val="1BE242A4"/>
    <w:rsid w:val="1BF02C94"/>
    <w:rsid w:val="1BF21651"/>
    <w:rsid w:val="1C0CDA88"/>
    <w:rsid w:val="1C236AA3"/>
    <w:rsid w:val="1C3FBE5C"/>
    <w:rsid w:val="1C41FA9A"/>
    <w:rsid w:val="1C4B7AFC"/>
    <w:rsid w:val="1C5B0501"/>
    <w:rsid w:val="1C67B0D5"/>
    <w:rsid w:val="1C717E9D"/>
    <w:rsid w:val="1C90CAFB"/>
    <w:rsid w:val="1C95CF45"/>
    <w:rsid w:val="1C9D3DD1"/>
    <w:rsid w:val="1CDAEA5A"/>
    <w:rsid w:val="1CE84E82"/>
    <w:rsid w:val="1D018ADD"/>
    <w:rsid w:val="1D169781"/>
    <w:rsid w:val="1D19DEA9"/>
    <w:rsid w:val="1D20039F"/>
    <w:rsid w:val="1D53140A"/>
    <w:rsid w:val="1D66F883"/>
    <w:rsid w:val="1D6B2DA0"/>
    <w:rsid w:val="1D81B2E9"/>
    <w:rsid w:val="1DAAE53D"/>
    <w:rsid w:val="1DB0DCAC"/>
    <w:rsid w:val="1DC13C71"/>
    <w:rsid w:val="1DE237B1"/>
    <w:rsid w:val="1DEC3F94"/>
    <w:rsid w:val="1E83F47D"/>
    <w:rsid w:val="1E8478F0"/>
    <w:rsid w:val="1EB267E2"/>
    <w:rsid w:val="1ECA7730"/>
    <w:rsid w:val="1F1F9472"/>
    <w:rsid w:val="1F2C1628"/>
    <w:rsid w:val="1F2C4FE2"/>
    <w:rsid w:val="1F95F2D8"/>
    <w:rsid w:val="1F9A9FEA"/>
    <w:rsid w:val="1FE0EF75"/>
    <w:rsid w:val="1FFE9132"/>
    <w:rsid w:val="200B8DEF"/>
    <w:rsid w:val="2044733D"/>
    <w:rsid w:val="2069DD7F"/>
    <w:rsid w:val="2076795A"/>
    <w:rsid w:val="207A6081"/>
    <w:rsid w:val="20923BED"/>
    <w:rsid w:val="20938928"/>
    <w:rsid w:val="20DD0B51"/>
    <w:rsid w:val="2128A481"/>
    <w:rsid w:val="212E1AAB"/>
    <w:rsid w:val="212F608F"/>
    <w:rsid w:val="2144D4F6"/>
    <w:rsid w:val="215452EE"/>
    <w:rsid w:val="21610514"/>
    <w:rsid w:val="2169118B"/>
    <w:rsid w:val="216FC4CE"/>
    <w:rsid w:val="21C86BA2"/>
    <w:rsid w:val="21E47434"/>
    <w:rsid w:val="2209AA32"/>
    <w:rsid w:val="22205DCE"/>
    <w:rsid w:val="222D8D95"/>
    <w:rsid w:val="22373F0E"/>
    <w:rsid w:val="2245ACA1"/>
    <w:rsid w:val="2257A024"/>
    <w:rsid w:val="2263034E"/>
    <w:rsid w:val="227E6082"/>
    <w:rsid w:val="22865A17"/>
    <w:rsid w:val="22AA01C0"/>
    <w:rsid w:val="22E450AD"/>
    <w:rsid w:val="235F6962"/>
    <w:rsid w:val="2379E600"/>
    <w:rsid w:val="237B64B5"/>
    <w:rsid w:val="2389202D"/>
    <w:rsid w:val="2396DEB7"/>
    <w:rsid w:val="23B1B0F3"/>
    <w:rsid w:val="23B1C8E7"/>
    <w:rsid w:val="23E654AD"/>
    <w:rsid w:val="23F57477"/>
    <w:rsid w:val="23F91ADC"/>
    <w:rsid w:val="23FFC105"/>
    <w:rsid w:val="2416F06A"/>
    <w:rsid w:val="241977DA"/>
    <w:rsid w:val="24557587"/>
    <w:rsid w:val="24604543"/>
    <w:rsid w:val="2483F1CD"/>
    <w:rsid w:val="248C1A02"/>
    <w:rsid w:val="2498AB2D"/>
    <w:rsid w:val="24CC4D61"/>
    <w:rsid w:val="25160EF4"/>
    <w:rsid w:val="253FD714"/>
    <w:rsid w:val="254BA60D"/>
    <w:rsid w:val="257D4D63"/>
    <w:rsid w:val="25B5F722"/>
    <w:rsid w:val="25E170EC"/>
    <w:rsid w:val="261B1BB6"/>
    <w:rsid w:val="265E2FFD"/>
    <w:rsid w:val="2663BF80"/>
    <w:rsid w:val="26817B5B"/>
    <w:rsid w:val="26BE173C"/>
    <w:rsid w:val="26C3F2F8"/>
    <w:rsid w:val="26E1DBF6"/>
    <w:rsid w:val="26FD0D7A"/>
    <w:rsid w:val="2731476D"/>
    <w:rsid w:val="2744F3C2"/>
    <w:rsid w:val="275CED35"/>
    <w:rsid w:val="277C9709"/>
    <w:rsid w:val="278B8C05"/>
    <w:rsid w:val="279B5EAB"/>
    <w:rsid w:val="27B98C84"/>
    <w:rsid w:val="27C511DF"/>
    <w:rsid w:val="27F162E6"/>
    <w:rsid w:val="27F658A7"/>
    <w:rsid w:val="2851C2AB"/>
    <w:rsid w:val="2868BE59"/>
    <w:rsid w:val="289F0EB4"/>
    <w:rsid w:val="28B4B39D"/>
    <w:rsid w:val="29036564"/>
    <w:rsid w:val="29089994"/>
    <w:rsid w:val="294CFD42"/>
    <w:rsid w:val="29586EFD"/>
    <w:rsid w:val="296D6443"/>
    <w:rsid w:val="299F33FF"/>
    <w:rsid w:val="29C62A29"/>
    <w:rsid w:val="29D82F14"/>
    <w:rsid w:val="29E15AD7"/>
    <w:rsid w:val="2A06538D"/>
    <w:rsid w:val="2A4BCD9D"/>
    <w:rsid w:val="2A4C07DD"/>
    <w:rsid w:val="2A6E1541"/>
    <w:rsid w:val="2A6F0289"/>
    <w:rsid w:val="2A75ACC6"/>
    <w:rsid w:val="2A75DBDD"/>
    <w:rsid w:val="2A940046"/>
    <w:rsid w:val="2AA63328"/>
    <w:rsid w:val="2AC1C331"/>
    <w:rsid w:val="2AC634FA"/>
    <w:rsid w:val="2ACFB51F"/>
    <w:rsid w:val="2B07070A"/>
    <w:rsid w:val="2B0E128A"/>
    <w:rsid w:val="2B1C6E40"/>
    <w:rsid w:val="2B4DBAC9"/>
    <w:rsid w:val="2B6D6EB2"/>
    <w:rsid w:val="2B97641B"/>
    <w:rsid w:val="2BAFBFA5"/>
    <w:rsid w:val="2BCBC18F"/>
    <w:rsid w:val="2BF23B8A"/>
    <w:rsid w:val="2C1E8F2C"/>
    <w:rsid w:val="2C52779D"/>
    <w:rsid w:val="2C61AB92"/>
    <w:rsid w:val="2C6B8580"/>
    <w:rsid w:val="2C8541E8"/>
    <w:rsid w:val="2C8C4096"/>
    <w:rsid w:val="2CAA1F72"/>
    <w:rsid w:val="2CB4123B"/>
    <w:rsid w:val="2CDAF62B"/>
    <w:rsid w:val="2CF99FC0"/>
    <w:rsid w:val="2D3343B0"/>
    <w:rsid w:val="2D37DB67"/>
    <w:rsid w:val="2D4581A9"/>
    <w:rsid w:val="2D6E28B7"/>
    <w:rsid w:val="2D727FD7"/>
    <w:rsid w:val="2D9AAAF4"/>
    <w:rsid w:val="2DAAD360"/>
    <w:rsid w:val="2DB450C5"/>
    <w:rsid w:val="2DC1170C"/>
    <w:rsid w:val="2DDBEC23"/>
    <w:rsid w:val="2DEA6B4A"/>
    <w:rsid w:val="2DECB467"/>
    <w:rsid w:val="2E0755E1"/>
    <w:rsid w:val="2E0D0012"/>
    <w:rsid w:val="2E1B4CBB"/>
    <w:rsid w:val="2E1E1FED"/>
    <w:rsid w:val="2E2737EE"/>
    <w:rsid w:val="2E452CE7"/>
    <w:rsid w:val="2E5B1F17"/>
    <w:rsid w:val="2E7941DC"/>
    <w:rsid w:val="2EAAE761"/>
    <w:rsid w:val="2EB396CF"/>
    <w:rsid w:val="2EC3C716"/>
    <w:rsid w:val="2EC8244A"/>
    <w:rsid w:val="2EE6AB08"/>
    <w:rsid w:val="2F0E5038"/>
    <w:rsid w:val="2F1AC190"/>
    <w:rsid w:val="2F1BD252"/>
    <w:rsid w:val="2F1E6A2F"/>
    <w:rsid w:val="2F20CF10"/>
    <w:rsid w:val="2F83BCDB"/>
    <w:rsid w:val="2FBF95C7"/>
    <w:rsid w:val="2FC730AF"/>
    <w:rsid w:val="2FD9B21B"/>
    <w:rsid w:val="2FDB4033"/>
    <w:rsid w:val="2FE8A928"/>
    <w:rsid w:val="2FEC9872"/>
    <w:rsid w:val="2FFE6243"/>
    <w:rsid w:val="3010558E"/>
    <w:rsid w:val="302CE415"/>
    <w:rsid w:val="30405877"/>
    <w:rsid w:val="3045EC3D"/>
    <w:rsid w:val="30509C5B"/>
    <w:rsid w:val="3052349C"/>
    <w:rsid w:val="30535BE9"/>
    <w:rsid w:val="30604867"/>
    <w:rsid w:val="3060D06C"/>
    <w:rsid w:val="3063AC63"/>
    <w:rsid w:val="306E36C4"/>
    <w:rsid w:val="307A3B31"/>
    <w:rsid w:val="30AA2099"/>
    <w:rsid w:val="30B3061C"/>
    <w:rsid w:val="30B5F68D"/>
    <w:rsid w:val="30B8DE9F"/>
    <w:rsid w:val="311F687B"/>
    <w:rsid w:val="31229215"/>
    <w:rsid w:val="314EFE48"/>
    <w:rsid w:val="31722E71"/>
    <w:rsid w:val="3188C05E"/>
    <w:rsid w:val="31A0137A"/>
    <w:rsid w:val="31B385F5"/>
    <w:rsid w:val="31B3C2FD"/>
    <w:rsid w:val="31C7C296"/>
    <w:rsid w:val="31CC5334"/>
    <w:rsid w:val="31D49FCC"/>
    <w:rsid w:val="31DE14FD"/>
    <w:rsid w:val="31E5592F"/>
    <w:rsid w:val="31F94721"/>
    <w:rsid w:val="3213B50B"/>
    <w:rsid w:val="32156F6D"/>
    <w:rsid w:val="32252A9D"/>
    <w:rsid w:val="32407FA3"/>
    <w:rsid w:val="3245F0FA"/>
    <w:rsid w:val="324ED67D"/>
    <w:rsid w:val="32A06F87"/>
    <w:rsid w:val="32A5A646"/>
    <w:rsid w:val="32C26A8C"/>
    <w:rsid w:val="32CE416E"/>
    <w:rsid w:val="3305C5D3"/>
    <w:rsid w:val="330F949D"/>
    <w:rsid w:val="33510500"/>
    <w:rsid w:val="33821382"/>
    <w:rsid w:val="3389B09E"/>
    <w:rsid w:val="338AB8C0"/>
    <w:rsid w:val="33C48A11"/>
    <w:rsid w:val="33E1C15B"/>
    <w:rsid w:val="33FEBB30"/>
    <w:rsid w:val="3423DE30"/>
    <w:rsid w:val="3466CB39"/>
    <w:rsid w:val="349270EC"/>
    <w:rsid w:val="34B95623"/>
    <w:rsid w:val="34F9D0AE"/>
    <w:rsid w:val="35042432"/>
    <w:rsid w:val="351F43C7"/>
    <w:rsid w:val="3523D282"/>
    <w:rsid w:val="35264652"/>
    <w:rsid w:val="352A7415"/>
    <w:rsid w:val="3549ECBC"/>
    <w:rsid w:val="354F18D3"/>
    <w:rsid w:val="3559860F"/>
    <w:rsid w:val="35642964"/>
    <w:rsid w:val="357358C7"/>
    <w:rsid w:val="35C8F127"/>
    <w:rsid w:val="35D1CE33"/>
    <w:rsid w:val="35D43EA3"/>
    <w:rsid w:val="35E03186"/>
    <w:rsid w:val="36155E47"/>
    <w:rsid w:val="3641FAC2"/>
    <w:rsid w:val="364A19C4"/>
    <w:rsid w:val="367EA4E3"/>
    <w:rsid w:val="369731A9"/>
    <w:rsid w:val="36A0CE0D"/>
    <w:rsid w:val="36B95437"/>
    <w:rsid w:val="36C79637"/>
    <w:rsid w:val="36E88EAC"/>
    <w:rsid w:val="37229A3E"/>
    <w:rsid w:val="372797A7"/>
    <w:rsid w:val="372ABD7F"/>
    <w:rsid w:val="3761BCA8"/>
    <w:rsid w:val="376CDC5F"/>
    <w:rsid w:val="377F251A"/>
    <w:rsid w:val="3782C14A"/>
    <w:rsid w:val="37BA1656"/>
    <w:rsid w:val="37D48114"/>
    <w:rsid w:val="37F95F06"/>
    <w:rsid w:val="381A7544"/>
    <w:rsid w:val="381B465C"/>
    <w:rsid w:val="38302934"/>
    <w:rsid w:val="38343D58"/>
    <w:rsid w:val="384DE679"/>
    <w:rsid w:val="3867255E"/>
    <w:rsid w:val="387AC6EF"/>
    <w:rsid w:val="38877250"/>
    <w:rsid w:val="38CB3AA5"/>
    <w:rsid w:val="39059524"/>
    <w:rsid w:val="3909769E"/>
    <w:rsid w:val="390BA934"/>
    <w:rsid w:val="392D1722"/>
    <w:rsid w:val="3998D3F6"/>
    <w:rsid w:val="39AE87CC"/>
    <w:rsid w:val="39DA9A15"/>
    <w:rsid w:val="39E3ADBC"/>
    <w:rsid w:val="39F6AEC7"/>
    <w:rsid w:val="3A5EDAC8"/>
    <w:rsid w:val="3A60FE30"/>
    <w:rsid w:val="3A688330"/>
    <w:rsid w:val="3A70E0B1"/>
    <w:rsid w:val="3A7BC8DC"/>
    <w:rsid w:val="3A941D41"/>
    <w:rsid w:val="3A97C548"/>
    <w:rsid w:val="3AA1828A"/>
    <w:rsid w:val="3AA33EE1"/>
    <w:rsid w:val="3AAA1969"/>
    <w:rsid w:val="3ABC3C7E"/>
    <w:rsid w:val="3ADBBDBB"/>
    <w:rsid w:val="3B1ABD8B"/>
    <w:rsid w:val="3B27D7B0"/>
    <w:rsid w:val="3B38B0A8"/>
    <w:rsid w:val="3B3B6BFF"/>
    <w:rsid w:val="3B573D1A"/>
    <w:rsid w:val="3B8FEC60"/>
    <w:rsid w:val="3BBA50CB"/>
    <w:rsid w:val="3BC08A89"/>
    <w:rsid w:val="3C2611B9"/>
    <w:rsid w:val="3C45E6F9"/>
    <w:rsid w:val="3C60B0CA"/>
    <w:rsid w:val="3C94C411"/>
    <w:rsid w:val="3C9994F8"/>
    <w:rsid w:val="3C9A33E1"/>
    <w:rsid w:val="3C9E3C38"/>
    <w:rsid w:val="3CBF8050"/>
    <w:rsid w:val="3CD4B91A"/>
    <w:rsid w:val="3D08BF9E"/>
    <w:rsid w:val="3D28F0BE"/>
    <w:rsid w:val="3D394B15"/>
    <w:rsid w:val="3D4022DB"/>
    <w:rsid w:val="3D4D497A"/>
    <w:rsid w:val="3D539A0E"/>
    <w:rsid w:val="3D572BF7"/>
    <w:rsid w:val="3D7CB0D9"/>
    <w:rsid w:val="3D8F2573"/>
    <w:rsid w:val="3D94114A"/>
    <w:rsid w:val="3DA604E8"/>
    <w:rsid w:val="3DC2BA0E"/>
    <w:rsid w:val="3DC8F0DE"/>
    <w:rsid w:val="3E00B08C"/>
    <w:rsid w:val="3E05FD0B"/>
    <w:rsid w:val="3E1186A6"/>
    <w:rsid w:val="3E14409D"/>
    <w:rsid w:val="3E18BB07"/>
    <w:rsid w:val="3E20C0D3"/>
    <w:rsid w:val="3E2538D9"/>
    <w:rsid w:val="3E5025CF"/>
    <w:rsid w:val="3E5264B3"/>
    <w:rsid w:val="3E654E02"/>
    <w:rsid w:val="3E76A8AB"/>
    <w:rsid w:val="3E8A1314"/>
    <w:rsid w:val="3E8DE209"/>
    <w:rsid w:val="3EE919DB"/>
    <w:rsid w:val="3F147055"/>
    <w:rsid w:val="3F242BB3"/>
    <w:rsid w:val="3F265966"/>
    <w:rsid w:val="3F514F71"/>
    <w:rsid w:val="3F533979"/>
    <w:rsid w:val="3F78B822"/>
    <w:rsid w:val="3F91B197"/>
    <w:rsid w:val="3F9914CF"/>
    <w:rsid w:val="3FA10DDB"/>
    <w:rsid w:val="3FAD5707"/>
    <w:rsid w:val="3FBB2CAA"/>
    <w:rsid w:val="3FBE4766"/>
    <w:rsid w:val="3FC1093A"/>
    <w:rsid w:val="3FD847A0"/>
    <w:rsid w:val="401F0F24"/>
    <w:rsid w:val="4037C417"/>
    <w:rsid w:val="405809FA"/>
    <w:rsid w:val="405B70BC"/>
    <w:rsid w:val="405E24F6"/>
    <w:rsid w:val="406C0E06"/>
    <w:rsid w:val="406C7F19"/>
    <w:rsid w:val="40794328"/>
    <w:rsid w:val="4079B787"/>
    <w:rsid w:val="407AE3B4"/>
    <w:rsid w:val="409EE721"/>
    <w:rsid w:val="40A1C9B4"/>
    <w:rsid w:val="40A2ABA5"/>
    <w:rsid w:val="40AFD3B9"/>
    <w:rsid w:val="40B919D1"/>
    <w:rsid w:val="40C2E246"/>
    <w:rsid w:val="40FB6026"/>
    <w:rsid w:val="411EC50C"/>
    <w:rsid w:val="41239875"/>
    <w:rsid w:val="413B9D73"/>
    <w:rsid w:val="41431063"/>
    <w:rsid w:val="41580231"/>
    <w:rsid w:val="41DC8F03"/>
    <w:rsid w:val="41DE1437"/>
    <w:rsid w:val="41FF6770"/>
    <w:rsid w:val="42151074"/>
    <w:rsid w:val="42299725"/>
    <w:rsid w:val="422CA860"/>
    <w:rsid w:val="423E11A0"/>
    <w:rsid w:val="424080C8"/>
    <w:rsid w:val="42706F47"/>
    <w:rsid w:val="427F998F"/>
    <w:rsid w:val="42839F07"/>
    <w:rsid w:val="4291855E"/>
    <w:rsid w:val="429E6803"/>
    <w:rsid w:val="42A16AFD"/>
    <w:rsid w:val="42AEF23D"/>
    <w:rsid w:val="42BF68D6"/>
    <w:rsid w:val="42C0D7D5"/>
    <w:rsid w:val="42C8B156"/>
    <w:rsid w:val="42F8CF1C"/>
    <w:rsid w:val="42F9980F"/>
    <w:rsid w:val="42FD4770"/>
    <w:rsid w:val="43076DC6"/>
    <w:rsid w:val="434156A3"/>
    <w:rsid w:val="436200CC"/>
    <w:rsid w:val="4369D9D3"/>
    <w:rsid w:val="436F64D9"/>
    <w:rsid w:val="4394A48B"/>
    <w:rsid w:val="43A86339"/>
    <w:rsid w:val="43AE5A56"/>
    <w:rsid w:val="43B2AA52"/>
    <w:rsid w:val="43C23E19"/>
    <w:rsid w:val="43E2B776"/>
    <w:rsid w:val="43E75253"/>
    <w:rsid w:val="43F7D9C2"/>
    <w:rsid w:val="440D1BA3"/>
    <w:rsid w:val="444C2945"/>
    <w:rsid w:val="447CA60E"/>
    <w:rsid w:val="4491098B"/>
    <w:rsid w:val="44956393"/>
    <w:rsid w:val="44A8606B"/>
    <w:rsid w:val="44C0D950"/>
    <w:rsid w:val="44C35DE5"/>
    <w:rsid w:val="4502CD4F"/>
    <w:rsid w:val="45094007"/>
    <w:rsid w:val="451C08EA"/>
    <w:rsid w:val="45263258"/>
    <w:rsid w:val="454018A9"/>
    <w:rsid w:val="4551D222"/>
    <w:rsid w:val="45686A29"/>
    <w:rsid w:val="457F2AA3"/>
    <w:rsid w:val="4580EFF8"/>
    <w:rsid w:val="45A5B330"/>
    <w:rsid w:val="45AA34A5"/>
    <w:rsid w:val="45C77A28"/>
    <w:rsid w:val="45CF7DB5"/>
    <w:rsid w:val="45F35CD2"/>
    <w:rsid w:val="4613BA79"/>
    <w:rsid w:val="4639A3AA"/>
    <w:rsid w:val="463A5020"/>
    <w:rsid w:val="464C9BC2"/>
    <w:rsid w:val="465E8C7E"/>
    <w:rsid w:val="4683FDB7"/>
    <w:rsid w:val="469BC814"/>
    <w:rsid w:val="46A51068"/>
    <w:rsid w:val="46B652CB"/>
    <w:rsid w:val="46DB0363"/>
    <w:rsid w:val="46DF14A2"/>
    <w:rsid w:val="46EC01CF"/>
    <w:rsid w:val="473A6673"/>
    <w:rsid w:val="473C7376"/>
    <w:rsid w:val="47633C67"/>
    <w:rsid w:val="4775EC19"/>
    <w:rsid w:val="47AF5EE0"/>
    <w:rsid w:val="47CF909F"/>
    <w:rsid w:val="47D32537"/>
    <w:rsid w:val="47D64E08"/>
    <w:rsid w:val="47DB9253"/>
    <w:rsid w:val="47F5303F"/>
    <w:rsid w:val="481FCE18"/>
    <w:rsid w:val="4829AD9F"/>
    <w:rsid w:val="484348F0"/>
    <w:rsid w:val="485EC9F9"/>
    <w:rsid w:val="48695409"/>
    <w:rsid w:val="487465DD"/>
    <w:rsid w:val="4888FA57"/>
    <w:rsid w:val="489110F8"/>
    <w:rsid w:val="48A19B19"/>
    <w:rsid w:val="48EA74A5"/>
    <w:rsid w:val="49171EC0"/>
    <w:rsid w:val="494AE54C"/>
    <w:rsid w:val="494E7867"/>
    <w:rsid w:val="49680E7E"/>
    <w:rsid w:val="497DCAD8"/>
    <w:rsid w:val="49C59F48"/>
    <w:rsid w:val="49DAF756"/>
    <w:rsid w:val="49E36B69"/>
    <w:rsid w:val="49E6564D"/>
    <w:rsid w:val="4A2F3022"/>
    <w:rsid w:val="4A501E81"/>
    <w:rsid w:val="4A880639"/>
    <w:rsid w:val="4AAAA366"/>
    <w:rsid w:val="4AC1C265"/>
    <w:rsid w:val="4AC49D45"/>
    <w:rsid w:val="4AD5773C"/>
    <w:rsid w:val="4AF25248"/>
    <w:rsid w:val="4B15599B"/>
    <w:rsid w:val="4B2A9B7A"/>
    <w:rsid w:val="4B5779FF"/>
    <w:rsid w:val="4B700489"/>
    <w:rsid w:val="4B937D6B"/>
    <w:rsid w:val="4BA5BC41"/>
    <w:rsid w:val="4BBBA8A1"/>
    <w:rsid w:val="4BC1644B"/>
    <w:rsid w:val="4C1577B7"/>
    <w:rsid w:val="4C228E0D"/>
    <w:rsid w:val="4C3F7C05"/>
    <w:rsid w:val="4CB219E1"/>
    <w:rsid w:val="4CC1BC57"/>
    <w:rsid w:val="4CC6AC87"/>
    <w:rsid w:val="4CDA7F47"/>
    <w:rsid w:val="4CEA8F2D"/>
    <w:rsid w:val="4D093979"/>
    <w:rsid w:val="4D17EB4A"/>
    <w:rsid w:val="4D21DE60"/>
    <w:rsid w:val="4D5785FC"/>
    <w:rsid w:val="4D6EA677"/>
    <w:rsid w:val="4D76F538"/>
    <w:rsid w:val="4DB47196"/>
    <w:rsid w:val="4DB9C406"/>
    <w:rsid w:val="4DD3935E"/>
    <w:rsid w:val="4DE1A5B6"/>
    <w:rsid w:val="4DFA69D3"/>
    <w:rsid w:val="4E4F97E9"/>
    <w:rsid w:val="4E58CC4F"/>
    <w:rsid w:val="4E5D8D8F"/>
    <w:rsid w:val="4E69F3D9"/>
    <w:rsid w:val="4E796201"/>
    <w:rsid w:val="4E9A2D58"/>
    <w:rsid w:val="4EA96A5D"/>
    <w:rsid w:val="4EAE6675"/>
    <w:rsid w:val="4EB29C27"/>
    <w:rsid w:val="4EC52899"/>
    <w:rsid w:val="4EDC6C61"/>
    <w:rsid w:val="4EF090CC"/>
    <w:rsid w:val="4F040911"/>
    <w:rsid w:val="4F166B79"/>
    <w:rsid w:val="4F1A2296"/>
    <w:rsid w:val="4F2D498E"/>
    <w:rsid w:val="4F324278"/>
    <w:rsid w:val="4F3327C5"/>
    <w:rsid w:val="4F38BAF4"/>
    <w:rsid w:val="4F5B5A02"/>
    <w:rsid w:val="4F8B50CE"/>
    <w:rsid w:val="4FA14868"/>
    <w:rsid w:val="4FAF19C1"/>
    <w:rsid w:val="4FC6DC69"/>
    <w:rsid w:val="4FE75984"/>
    <w:rsid w:val="4FF1F92B"/>
    <w:rsid w:val="4FFC0A05"/>
    <w:rsid w:val="5010F37B"/>
    <w:rsid w:val="50153262"/>
    <w:rsid w:val="502E1270"/>
    <w:rsid w:val="5047A7C8"/>
    <w:rsid w:val="506F27BD"/>
    <w:rsid w:val="507D889A"/>
    <w:rsid w:val="508B4A6B"/>
    <w:rsid w:val="50CD5F84"/>
    <w:rsid w:val="50F244F8"/>
    <w:rsid w:val="50F88426"/>
    <w:rsid w:val="5119013C"/>
    <w:rsid w:val="515E8862"/>
    <w:rsid w:val="5180D384"/>
    <w:rsid w:val="51827BA9"/>
    <w:rsid w:val="518ED0F9"/>
    <w:rsid w:val="51CAC8E1"/>
    <w:rsid w:val="51D5EA70"/>
    <w:rsid w:val="51E37F2B"/>
    <w:rsid w:val="51EBA6ED"/>
    <w:rsid w:val="51EC6314"/>
    <w:rsid w:val="51F52C42"/>
    <w:rsid w:val="51FFFA88"/>
    <w:rsid w:val="5213A28D"/>
    <w:rsid w:val="522E27D4"/>
    <w:rsid w:val="52304711"/>
    <w:rsid w:val="52364DC5"/>
    <w:rsid w:val="5252B969"/>
    <w:rsid w:val="5263436D"/>
    <w:rsid w:val="52678C71"/>
    <w:rsid w:val="5270C5BA"/>
    <w:rsid w:val="527304D1"/>
    <w:rsid w:val="527A3929"/>
    <w:rsid w:val="5295FCAE"/>
    <w:rsid w:val="52A910C9"/>
    <w:rsid w:val="52AEA821"/>
    <w:rsid w:val="52B2C751"/>
    <w:rsid w:val="52E404EC"/>
    <w:rsid w:val="52E927E2"/>
    <w:rsid w:val="535D10A2"/>
    <w:rsid w:val="536210DE"/>
    <w:rsid w:val="5376E0EE"/>
    <w:rsid w:val="53A19F4F"/>
    <w:rsid w:val="53C8CE18"/>
    <w:rsid w:val="53F6F09C"/>
    <w:rsid w:val="5405B39B"/>
    <w:rsid w:val="54087ADE"/>
    <w:rsid w:val="54169436"/>
    <w:rsid w:val="541EB6B9"/>
    <w:rsid w:val="545893BC"/>
    <w:rsid w:val="547FA45C"/>
    <w:rsid w:val="5489D2BE"/>
    <w:rsid w:val="548A3455"/>
    <w:rsid w:val="548B5169"/>
    <w:rsid w:val="54943B87"/>
    <w:rsid w:val="549B7B2C"/>
    <w:rsid w:val="54C356F8"/>
    <w:rsid w:val="54CA0938"/>
    <w:rsid w:val="54F934AE"/>
    <w:rsid w:val="55091C04"/>
    <w:rsid w:val="551DE6EA"/>
    <w:rsid w:val="5541814F"/>
    <w:rsid w:val="5542F4CA"/>
    <w:rsid w:val="554AA6AB"/>
    <w:rsid w:val="559221CA"/>
    <w:rsid w:val="5592504E"/>
    <w:rsid w:val="55925B0E"/>
    <w:rsid w:val="55CD44A2"/>
    <w:rsid w:val="55E8F726"/>
    <w:rsid w:val="56110FF5"/>
    <w:rsid w:val="56198119"/>
    <w:rsid w:val="562207B1"/>
    <w:rsid w:val="56351478"/>
    <w:rsid w:val="56395C00"/>
    <w:rsid w:val="5639EA7C"/>
    <w:rsid w:val="566D0D35"/>
    <w:rsid w:val="567A3F95"/>
    <w:rsid w:val="5684222B"/>
    <w:rsid w:val="568D6A54"/>
    <w:rsid w:val="570C6564"/>
    <w:rsid w:val="57267F48"/>
    <w:rsid w:val="57666745"/>
    <w:rsid w:val="57815565"/>
    <w:rsid w:val="5788B2FA"/>
    <w:rsid w:val="57ACE056"/>
    <w:rsid w:val="57C4FAB5"/>
    <w:rsid w:val="57CBE976"/>
    <w:rsid w:val="57F4BA05"/>
    <w:rsid w:val="57FE127D"/>
    <w:rsid w:val="580A1830"/>
    <w:rsid w:val="580FB175"/>
    <w:rsid w:val="5824D8C2"/>
    <w:rsid w:val="585A618D"/>
    <w:rsid w:val="585A666E"/>
    <w:rsid w:val="585D20D9"/>
    <w:rsid w:val="58668F14"/>
    <w:rsid w:val="5868387B"/>
    <w:rsid w:val="5898E166"/>
    <w:rsid w:val="58A2977B"/>
    <w:rsid w:val="58B46C04"/>
    <w:rsid w:val="58C60DC3"/>
    <w:rsid w:val="58D59BA6"/>
    <w:rsid w:val="58FB6447"/>
    <w:rsid w:val="5900D196"/>
    <w:rsid w:val="59349638"/>
    <w:rsid w:val="59580C66"/>
    <w:rsid w:val="597B8983"/>
    <w:rsid w:val="599CBEA4"/>
    <w:rsid w:val="59D1CD2F"/>
    <w:rsid w:val="59D6040B"/>
    <w:rsid w:val="59D76F5D"/>
    <w:rsid w:val="59E926F5"/>
    <w:rsid w:val="5A1EE743"/>
    <w:rsid w:val="5A416E7F"/>
    <w:rsid w:val="5A47E635"/>
    <w:rsid w:val="5A4F5813"/>
    <w:rsid w:val="5A69E43C"/>
    <w:rsid w:val="5A7AABA1"/>
    <w:rsid w:val="5A900BAA"/>
    <w:rsid w:val="5AD57014"/>
    <w:rsid w:val="5AE2EC36"/>
    <w:rsid w:val="5AE7E622"/>
    <w:rsid w:val="5AF06922"/>
    <w:rsid w:val="5B020686"/>
    <w:rsid w:val="5B1C8AE2"/>
    <w:rsid w:val="5B1CC4B1"/>
    <w:rsid w:val="5B548F1A"/>
    <w:rsid w:val="5B54A0F8"/>
    <w:rsid w:val="5B80FBF6"/>
    <w:rsid w:val="5B9E80ED"/>
    <w:rsid w:val="5BC91407"/>
    <w:rsid w:val="5BD7D6A3"/>
    <w:rsid w:val="5BD9358C"/>
    <w:rsid w:val="5BDFD687"/>
    <w:rsid w:val="5BFE7FA3"/>
    <w:rsid w:val="5C369C66"/>
    <w:rsid w:val="5C417227"/>
    <w:rsid w:val="5C4F2B3D"/>
    <w:rsid w:val="5C54C67C"/>
    <w:rsid w:val="5C5B1C6B"/>
    <w:rsid w:val="5C69CF7B"/>
    <w:rsid w:val="5C7B6E4E"/>
    <w:rsid w:val="5C85BDAD"/>
    <w:rsid w:val="5C87B8F6"/>
    <w:rsid w:val="5CB5F142"/>
    <w:rsid w:val="5CC89A44"/>
    <w:rsid w:val="5CD3D227"/>
    <w:rsid w:val="5CD91A61"/>
    <w:rsid w:val="5CE550BB"/>
    <w:rsid w:val="5CE6CC74"/>
    <w:rsid w:val="5CEC2070"/>
    <w:rsid w:val="5D039169"/>
    <w:rsid w:val="5D1FEF50"/>
    <w:rsid w:val="5D215016"/>
    <w:rsid w:val="5D217F7D"/>
    <w:rsid w:val="5D2653A5"/>
    <w:rsid w:val="5D4D8E43"/>
    <w:rsid w:val="5D55FA62"/>
    <w:rsid w:val="5D588703"/>
    <w:rsid w:val="5D6194FA"/>
    <w:rsid w:val="5D8B202B"/>
    <w:rsid w:val="5D9078FA"/>
    <w:rsid w:val="5D92C4B1"/>
    <w:rsid w:val="5D9D2EEB"/>
    <w:rsid w:val="5DA44E1F"/>
    <w:rsid w:val="5DBE08E9"/>
    <w:rsid w:val="5DC5A8FF"/>
    <w:rsid w:val="5DF58DE6"/>
    <w:rsid w:val="5E1FC543"/>
    <w:rsid w:val="5E3A8B2F"/>
    <w:rsid w:val="5E4BF464"/>
    <w:rsid w:val="5E5CE500"/>
    <w:rsid w:val="5E63F6E6"/>
    <w:rsid w:val="5E7E5438"/>
    <w:rsid w:val="5EB94B56"/>
    <w:rsid w:val="5EC83754"/>
    <w:rsid w:val="5ECAA18E"/>
    <w:rsid w:val="5ECB27D9"/>
    <w:rsid w:val="5ED92B7F"/>
    <w:rsid w:val="5EDFCDDC"/>
    <w:rsid w:val="5EE69185"/>
    <w:rsid w:val="5F1F9D7C"/>
    <w:rsid w:val="5F5AFE8B"/>
    <w:rsid w:val="5F71B2B9"/>
    <w:rsid w:val="5F7CAE88"/>
    <w:rsid w:val="5FAFBFFB"/>
    <w:rsid w:val="5FF4180B"/>
    <w:rsid w:val="5FFE2F73"/>
    <w:rsid w:val="60399FF6"/>
    <w:rsid w:val="60468DC0"/>
    <w:rsid w:val="609798DD"/>
    <w:rsid w:val="60A28C30"/>
    <w:rsid w:val="60B879A0"/>
    <w:rsid w:val="60C819BC"/>
    <w:rsid w:val="60CA194D"/>
    <w:rsid w:val="60E3BEF8"/>
    <w:rsid w:val="60E6339D"/>
    <w:rsid w:val="610802B8"/>
    <w:rsid w:val="61108D9F"/>
    <w:rsid w:val="61259EA4"/>
    <w:rsid w:val="6127F599"/>
    <w:rsid w:val="61331880"/>
    <w:rsid w:val="614CD124"/>
    <w:rsid w:val="615CA209"/>
    <w:rsid w:val="61688FB0"/>
    <w:rsid w:val="617E7EF1"/>
    <w:rsid w:val="618796D8"/>
    <w:rsid w:val="618FE86C"/>
    <w:rsid w:val="61C74CB5"/>
    <w:rsid w:val="61F8E2AB"/>
    <w:rsid w:val="621D7B88"/>
    <w:rsid w:val="62643E31"/>
    <w:rsid w:val="6285F2E5"/>
    <w:rsid w:val="6291A62F"/>
    <w:rsid w:val="629C7ECA"/>
    <w:rsid w:val="62ADF33F"/>
    <w:rsid w:val="62BC27F0"/>
    <w:rsid w:val="63003EC5"/>
    <w:rsid w:val="630F007E"/>
    <w:rsid w:val="63131049"/>
    <w:rsid w:val="6323E339"/>
    <w:rsid w:val="632AD0B0"/>
    <w:rsid w:val="63429A41"/>
    <w:rsid w:val="635D42C3"/>
    <w:rsid w:val="63963FBB"/>
    <w:rsid w:val="63ACC86A"/>
    <w:rsid w:val="63C3C5ED"/>
    <w:rsid w:val="63E05117"/>
    <w:rsid w:val="64302277"/>
    <w:rsid w:val="644075DA"/>
    <w:rsid w:val="6446D3CB"/>
    <w:rsid w:val="64508DF1"/>
    <w:rsid w:val="6482FA40"/>
    <w:rsid w:val="648374C6"/>
    <w:rsid w:val="648A839C"/>
    <w:rsid w:val="648F363E"/>
    <w:rsid w:val="64A30993"/>
    <w:rsid w:val="64C24100"/>
    <w:rsid w:val="6500C778"/>
    <w:rsid w:val="6521A61D"/>
    <w:rsid w:val="65235798"/>
    <w:rsid w:val="654458BF"/>
    <w:rsid w:val="6545375A"/>
    <w:rsid w:val="6555B71A"/>
    <w:rsid w:val="6558E08B"/>
    <w:rsid w:val="6571D26D"/>
    <w:rsid w:val="659252F2"/>
    <w:rsid w:val="65B64B0F"/>
    <w:rsid w:val="65D392E1"/>
    <w:rsid w:val="65E49535"/>
    <w:rsid w:val="66316D56"/>
    <w:rsid w:val="6639FB53"/>
    <w:rsid w:val="663FF83C"/>
    <w:rsid w:val="6641F277"/>
    <w:rsid w:val="66648B71"/>
    <w:rsid w:val="66683949"/>
    <w:rsid w:val="668F87D3"/>
    <w:rsid w:val="66A60D44"/>
    <w:rsid w:val="66ABDB1D"/>
    <w:rsid w:val="66B18644"/>
    <w:rsid w:val="66BD804D"/>
    <w:rsid w:val="66BE41BF"/>
    <w:rsid w:val="66FB0D7E"/>
    <w:rsid w:val="66FC17A2"/>
    <w:rsid w:val="670A59DB"/>
    <w:rsid w:val="671CD9AC"/>
    <w:rsid w:val="67375B40"/>
    <w:rsid w:val="67BA778A"/>
    <w:rsid w:val="67E8D6F4"/>
    <w:rsid w:val="680B483A"/>
    <w:rsid w:val="68115428"/>
    <w:rsid w:val="682427AE"/>
    <w:rsid w:val="68281190"/>
    <w:rsid w:val="686379DE"/>
    <w:rsid w:val="68827F16"/>
    <w:rsid w:val="68A0BACD"/>
    <w:rsid w:val="68C242B8"/>
    <w:rsid w:val="6906DC45"/>
    <w:rsid w:val="6910D861"/>
    <w:rsid w:val="692263C4"/>
    <w:rsid w:val="694039D6"/>
    <w:rsid w:val="6945C440"/>
    <w:rsid w:val="6966ABD6"/>
    <w:rsid w:val="696D906B"/>
    <w:rsid w:val="698279AB"/>
    <w:rsid w:val="6984FF74"/>
    <w:rsid w:val="69AD97DF"/>
    <w:rsid w:val="69AECA9B"/>
    <w:rsid w:val="6A292A16"/>
    <w:rsid w:val="6A2A98E8"/>
    <w:rsid w:val="6A384B01"/>
    <w:rsid w:val="6A5F742A"/>
    <w:rsid w:val="6A78CB92"/>
    <w:rsid w:val="6A87E9F5"/>
    <w:rsid w:val="6A9FA415"/>
    <w:rsid w:val="6AEC4F69"/>
    <w:rsid w:val="6B09ADDB"/>
    <w:rsid w:val="6B0FA5A3"/>
    <w:rsid w:val="6B169A5E"/>
    <w:rsid w:val="6B178729"/>
    <w:rsid w:val="6B2077B6"/>
    <w:rsid w:val="6B397274"/>
    <w:rsid w:val="6B3A6BCD"/>
    <w:rsid w:val="6B5A1C45"/>
    <w:rsid w:val="6B5E5FB9"/>
    <w:rsid w:val="6B866D11"/>
    <w:rsid w:val="6B9B1484"/>
    <w:rsid w:val="6BCBD157"/>
    <w:rsid w:val="6BD1CD22"/>
    <w:rsid w:val="6BD53F78"/>
    <w:rsid w:val="6BDA14E3"/>
    <w:rsid w:val="6C4909A0"/>
    <w:rsid w:val="6C595637"/>
    <w:rsid w:val="6C5AD89C"/>
    <w:rsid w:val="6C755200"/>
    <w:rsid w:val="6C9F965D"/>
    <w:rsid w:val="6CA707A5"/>
    <w:rsid w:val="6CD88CA2"/>
    <w:rsid w:val="6CECBE1D"/>
    <w:rsid w:val="6CF6C111"/>
    <w:rsid w:val="6D0984F7"/>
    <w:rsid w:val="6D24A158"/>
    <w:rsid w:val="6D32DA72"/>
    <w:rsid w:val="6D454BDF"/>
    <w:rsid w:val="6D640CBB"/>
    <w:rsid w:val="6D682375"/>
    <w:rsid w:val="6D694C7A"/>
    <w:rsid w:val="6D9546FF"/>
    <w:rsid w:val="6DC578B1"/>
    <w:rsid w:val="6DE19080"/>
    <w:rsid w:val="6DE54AB7"/>
    <w:rsid w:val="6E130E18"/>
    <w:rsid w:val="6E43FFE9"/>
    <w:rsid w:val="6E4B4A84"/>
    <w:rsid w:val="6E737B85"/>
    <w:rsid w:val="6E794BF5"/>
    <w:rsid w:val="6E867F2C"/>
    <w:rsid w:val="6E97D0F8"/>
    <w:rsid w:val="6E9985D3"/>
    <w:rsid w:val="6EA5E302"/>
    <w:rsid w:val="6EAD7DBA"/>
    <w:rsid w:val="6ECC723A"/>
    <w:rsid w:val="6EE73A94"/>
    <w:rsid w:val="6F10AFA3"/>
    <w:rsid w:val="6F38C7C9"/>
    <w:rsid w:val="6F766629"/>
    <w:rsid w:val="6F8850D5"/>
    <w:rsid w:val="6FA3ECA0"/>
    <w:rsid w:val="6FCCA1B5"/>
    <w:rsid w:val="7074B4A8"/>
    <w:rsid w:val="709651E1"/>
    <w:rsid w:val="7096D501"/>
    <w:rsid w:val="70B3D0F0"/>
    <w:rsid w:val="70C528BF"/>
    <w:rsid w:val="712322AD"/>
    <w:rsid w:val="712E3ACB"/>
    <w:rsid w:val="7143C3F6"/>
    <w:rsid w:val="7154686C"/>
    <w:rsid w:val="715582F6"/>
    <w:rsid w:val="719CEED6"/>
    <w:rsid w:val="71BE1FEE"/>
    <w:rsid w:val="71D09909"/>
    <w:rsid w:val="71D4B0D4"/>
    <w:rsid w:val="71E35F4B"/>
    <w:rsid w:val="71FE3045"/>
    <w:rsid w:val="723C6C5E"/>
    <w:rsid w:val="724480FC"/>
    <w:rsid w:val="72810F9F"/>
    <w:rsid w:val="7281433A"/>
    <w:rsid w:val="72A07AD2"/>
    <w:rsid w:val="72A23D0A"/>
    <w:rsid w:val="72A2FDB8"/>
    <w:rsid w:val="72CDF3BF"/>
    <w:rsid w:val="72D42B7A"/>
    <w:rsid w:val="731A303E"/>
    <w:rsid w:val="7340D663"/>
    <w:rsid w:val="73B319DC"/>
    <w:rsid w:val="73B7E206"/>
    <w:rsid w:val="73F3D9CA"/>
    <w:rsid w:val="73F53126"/>
    <w:rsid w:val="73F9F993"/>
    <w:rsid w:val="740D3FD4"/>
    <w:rsid w:val="741F758B"/>
    <w:rsid w:val="74342A74"/>
    <w:rsid w:val="7439DB6D"/>
    <w:rsid w:val="7446D803"/>
    <w:rsid w:val="7467049A"/>
    <w:rsid w:val="74765B7F"/>
    <w:rsid w:val="748D4778"/>
    <w:rsid w:val="74AD36F8"/>
    <w:rsid w:val="74AE319F"/>
    <w:rsid w:val="74D3D1D1"/>
    <w:rsid w:val="74F4C452"/>
    <w:rsid w:val="74F70CE2"/>
    <w:rsid w:val="750CE863"/>
    <w:rsid w:val="7512F88D"/>
    <w:rsid w:val="751915A1"/>
    <w:rsid w:val="754959F3"/>
    <w:rsid w:val="755D3BA1"/>
    <w:rsid w:val="7575FC67"/>
    <w:rsid w:val="7576FE11"/>
    <w:rsid w:val="759473C4"/>
    <w:rsid w:val="75A52FD1"/>
    <w:rsid w:val="75B2B751"/>
    <w:rsid w:val="75B73950"/>
    <w:rsid w:val="75CD53E5"/>
    <w:rsid w:val="75FF0A11"/>
    <w:rsid w:val="760BB1DF"/>
    <w:rsid w:val="76203BAF"/>
    <w:rsid w:val="76522ECE"/>
    <w:rsid w:val="76578A8A"/>
    <w:rsid w:val="766FE4B1"/>
    <w:rsid w:val="7671A7C5"/>
    <w:rsid w:val="767868B4"/>
    <w:rsid w:val="7680BE74"/>
    <w:rsid w:val="7682B42C"/>
    <w:rsid w:val="76AFD409"/>
    <w:rsid w:val="76B3F2F2"/>
    <w:rsid w:val="76D17A67"/>
    <w:rsid w:val="76F1C6A4"/>
    <w:rsid w:val="76F3C4C3"/>
    <w:rsid w:val="770907FF"/>
    <w:rsid w:val="772798AC"/>
    <w:rsid w:val="77547107"/>
    <w:rsid w:val="7760D79A"/>
    <w:rsid w:val="77662479"/>
    <w:rsid w:val="77728877"/>
    <w:rsid w:val="778B5CAC"/>
    <w:rsid w:val="778ED1D8"/>
    <w:rsid w:val="77A0B8B4"/>
    <w:rsid w:val="77A9C93B"/>
    <w:rsid w:val="77ABEF99"/>
    <w:rsid w:val="77B99366"/>
    <w:rsid w:val="77C190DC"/>
    <w:rsid w:val="77D161D9"/>
    <w:rsid w:val="7804CDCA"/>
    <w:rsid w:val="780A6538"/>
    <w:rsid w:val="78143915"/>
    <w:rsid w:val="78378780"/>
    <w:rsid w:val="784D20F5"/>
    <w:rsid w:val="784F449E"/>
    <w:rsid w:val="78658740"/>
    <w:rsid w:val="78718BD0"/>
    <w:rsid w:val="78779727"/>
    <w:rsid w:val="7888C1B7"/>
    <w:rsid w:val="789F3BFF"/>
    <w:rsid w:val="78D26449"/>
    <w:rsid w:val="79148ED3"/>
    <w:rsid w:val="792BCB0B"/>
    <w:rsid w:val="793B50C3"/>
    <w:rsid w:val="794C5B34"/>
    <w:rsid w:val="797A48E6"/>
    <w:rsid w:val="797ED5A3"/>
    <w:rsid w:val="7987B004"/>
    <w:rsid w:val="79A9DDEB"/>
    <w:rsid w:val="79B2EB48"/>
    <w:rsid w:val="79C00EDC"/>
    <w:rsid w:val="79FC39C3"/>
    <w:rsid w:val="7A24EF72"/>
    <w:rsid w:val="7A2916EA"/>
    <w:rsid w:val="7A2B6585"/>
    <w:rsid w:val="7A549FA2"/>
    <w:rsid w:val="7A9F0FF2"/>
    <w:rsid w:val="7AADAF98"/>
    <w:rsid w:val="7AD688FF"/>
    <w:rsid w:val="7AE6A44C"/>
    <w:rsid w:val="7AF3B84F"/>
    <w:rsid w:val="7AFC88FC"/>
    <w:rsid w:val="7B1AA604"/>
    <w:rsid w:val="7B215B0E"/>
    <w:rsid w:val="7B4355D4"/>
    <w:rsid w:val="7B4C4E5E"/>
    <w:rsid w:val="7B88761B"/>
    <w:rsid w:val="7B95BFEF"/>
    <w:rsid w:val="7BCA5218"/>
    <w:rsid w:val="7BCBF77F"/>
    <w:rsid w:val="7BEE0C0C"/>
    <w:rsid w:val="7BF9135B"/>
    <w:rsid w:val="7C39DB6A"/>
    <w:rsid w:val="7C490092"/>
    <w:rsid w:val="7C8B0A1E"/>
    <w:rsid w:val="7CA97556"/>
    <w:rsid w:val="7CAF0F44"/>
    <w:rsid w:val="7CB316FB"/>
    <w:rsid w:val="7CB41AB2"/>
    <w:rsid w:val="7CBDA038"/>
    <w:rsid w:val="7CC88515"/>
    <w:rsid w:val="7CC9D0CF"/>
    <w:rsid w:val="7CD47E81"/>
    <w:rsid w:val="7CE2696C"/>
    <w:rsid w:val="7D3AA1FC"/>
    <w:rsid w:val="7D57A595"/>
    <w:rsid w:val="7D5A1B3D"/>
    <w:rsid w:val="7D69EAB5"/>
    <w:rsid w:val="7DB3EA98"/>
    <w:rsid w:val="7DC08881"/>
    <w:rsid w:val="7DC80AC9"/>
    <w:rsid w:val="7DDAB9D6"/>
    <w:rsid w:val="7DEA34A9"/>
    <w:rsid w:val="7E1A287C"/>
    <w:rsid w:val="7E4FA39F"/>
    <w:rsid w:val="7E8860BE"/>
    <w:rsid w:val="7E96AF9C"/>
    <w:rsid w:val="7E99C2B8"/>
    <w:rsid w:val="7EACCBEA"/>
    <w:rsid w:val="7EAE4AC5"/>
    <w:rsid w:val="7ECC462C"/>
    <w:rsid w:val="7EDD084C"/>
    <w:rsid w:val="7EF54DE7"/>
    <w:rsid w:val="7EF81FF5"/>
    <w:rsid w:val="7F3A0898"/>
    <w:rsid w:val="7F55AA3E"/>
    <w:rsid w:val="7F629128"/>
    <w:rsid w:val="7F71C762"/>
    <w:rsid w:val="7F7C96B9"/>
    <w:rsid w:val="7F7DB8F1"/>
    <w:rsid w:val="7FAE6722"/>
    <w:rsid w:val="7FB08B77"/>
    <w:rsid w:val="7FC1EB4E"/>
    <w:rsid w:val="7FD03C6E"/>
    <w:rsid w:val="7FDBA3D4"/>
    <w:rsid w:val="7FFAA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842A6E"/>
  <w15:chartTrackingRefBased/>
  <w15:docId w15:val="{4AFB535E-F612-4419-910B-97818897F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D68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3703C"/>
    <w:pPr>
      <w:keepNext/>
      <w:keepLines/>
      <w:spacing w:before="160" w:after="12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40855"/>
    <w:pPr>
      <w:keepNext/>
      <w:keepLines/>
      <w:spacing w:before="40" w:after="120" w:line="240" w:lineRule="auto"/>
      <w:outlineLvl w:val="1"/>
    </w:pPr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434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3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43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6241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434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34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34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434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rsid w:val="00F558DF"/>
    <w:pPr>
      <w:numPr>
        <w:numId w:val="32"/>
      </w:numPr>
      <w:spacing w:after="120" w:line="252" w:lineRule="auto"/>
      <w:contextualSpacing/>
    </w:pPr>
    <w:rPr>
      <w:b/>
      <w:bCs/>
      <w:lang w:val="en-US"/>
    </w:rPr>
  </w:style>
  <w:style w:type="character" w:styleId="Hyperlink">
    <w:name w:val="Hyperlink"/>
    <w:basedOn w:val="DefaultParagraphFont"/>
    <w:uiPriority w:val="99"/>
    <w:unhideWhenUsed/>
    <w:rsid w:val="005E7948"/>
    <w:rPr>
      <w:color w:val="076B7E"/>
      <w:u w:val="single"/>
    </w:rPr>
  </w:style>
  <w:style w:type="table" w:styleId="TableGrid">
    <w:name w:val="Table Grid"/>
    <w:basedOn w:val="TableNormal"/>
    <w:uiPriority w:val="59"/>
    <w:rsid w:val="00900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1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1D6"/>
  </w:style>
  <w:style w:type="paragraph" w:styleId="Footer">
    <w:name w:val="footer"/>
    <w:basedOn w:val="Normal"/>
    <w:link w:val="FooterChar"/>
    <w:autoRedefine/>
    <w:uiPriority w:val="99"/>
    <w:unhideWhenUsed/>
    <w:rsid w:val="00516849"/>
    <w:pPr>
      <w:tabs>
        <w:tab w:val="center" w:pos="4680"/>
        <w:tab w:val="right" w:pos="9360"/>
      </w:tabs>
      <w:spacing w:after="0" w:line="240" w:lineRule="auto"/>
      <w:ind w:firstLine="2127"/>
      <w:jc w:val="right"/>
    </w:pPr>
    <w:rPr>
      <w:color w:val="808080" w:themeColor="background1" w:themeShade="8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16849"/>
    <w:rPr>
      <w:color w:val="808080" w:themeColor="background1" w:themeShade="8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225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25E5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25E5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5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5E5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5E5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5E5"/>
    <w:rPr>
      <w:rFonts w:ascii="Segoe UI" w:hAnsi="Segoe UI" w:cs="Angsana New"/>
      <w:sz w:val="18"/>
      <w:szCs w:val="22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22E9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3703C"/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C84A9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2294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E1500"/>
    <w:rPr>
      <w:color w:val="A3E5EE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13CF1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03B2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semiHidden/>
    <w:unhideWhenUsed/>
    <w:rsid w:val="001B61F3"/>
  </w:style>
  <w:style w:type="paragraph" w:styleId="BlockText">
    <w:name w:val="Block Text"/>
    <w:basedOn w:val="Normal"/>
    <w:uiPriority w:val="99"/>
    <w:semiHidden/>
    <w:unhideWhenUsed/>
    <w:rsid w:val="001B61F3"/>
    <w:pPr>
      <w:pBdr>
        <w:top w:val="single" w:sz="2" w:space="10" w:color="08312A" w:themeColor="accent1" w:frame="1"/>
        <w:left w:val="single" w:sz="2" w:space="10" w:color="08312A" w:themeColor="accent1" w:frame="1"/>
        <w:bottom w:val="single" w:sz="2" w:space="10" w:color="08312A" w:themeColor="accent1" w:frame="1"/>
        <w:right w:val="single" w:sz="2" w:space="10" w:color="08312A" w:themeColor="accent1" w:frame="1"/>
      </w:pBdr>
      <w:ind w:left="1152" w:right="1152"/>
    </w:pPr>
    <w:rPr>
      <w:i/>
      <w:iCs/>
      <w:color w:val="08312A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B61F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B61F3"/>
  </w:style>
  <w:style w:type="paragraph" w:styleId="BodyText2">
    <w:name w:val="Body Text 2"/>
    <w:basedOn w:val="Normal"/>
    <w:link w:val="BodyText2Char"/>
    <w:uiPriority w:val="99"/>
    <w:semiHidden/>
    <w:unhideWhenUsed/>
    <w:rsid w:val="001B61F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B61F3"/>
  </w:style>
  <w:style w:type="paragraph" w:styleId="BodyText3">
    <w:name w:val="Body Text 3"/>
    <w:basedOn w:val="Normal"/>
    <w:link w:val="BodyText3Char"/>
    <w:uiPriority w:val="99"/>
    <w:semiHidden/>
    <w:unhideWhenUsed/>
    <w:rsid w:val="001B61F3"/>
    <w:pPr>
      <w:spacing w:after="120"/>
    </w:pPr>
    <w:rPr>
      <w:sz w:val="1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B61F3"/>
    <w:rPr>
      <w:sz w:val="16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B61F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B61F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B61F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B61F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B61F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B61F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B61F3"/>
    <w:pPr>
      <w:spacing w:after="120"/>
      <w:ind w:left="360"/>
    </w:pPr>
    <w:rPr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B61F3"/>
    <w:rPr>
      <w:sz w:val="16"/>
      <w:szCs w:val="20"/>
    </w:rPr>
  </w:style>
  <w:style w:type="paragraph" w:styleId="Caption">
    <w:name w:val="caption"/>
    <w:aliases w:val="Figure"/>
    <w:basedOn w:val="Normal"/>
    <w:next w:val="Normal"/>
    <w:autoRedefine/>
    <w:uiPriority w:val="35"/>
    <w:unhideWhenUsed/>
    <w:qFormat/>
    <w:rsid w:val="00F41033"/>
    <w:pPr>
      <w:spacing w:line="240" w:lineRule="auto"/>
    </w:pPr>
    <w:rPr>
      <w:b/>
      <w:bCs/>
    </w:rPr>
  </w:style>
  <w:style w:type="paragraph" w:styleId="Closing">
    <w:name w:val="Closing"/>
    <w:basedOn w:val="Normal"/>
    <w:link w:val="Closing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B61F3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1B61F3"/>
  </w:style>
  <w:style w:type="character" w:customStyle="1" w:styleId="DateChar">
    <w:name w:val="Date Char"/>
    <w:basedOn w:val="DefaultParagraphFont"/>
    <w:link w:val="Date"/>
    <w:uiPriority w:val="99"/>
    <w:semiHidden/>
    <w:rsid w:val="001B61F3"/>
  </w:style>
  <w:style w:type="paragraph" w:styleId="DocumentMap">
    <w:name w:val="Document Map"/>
    <w:basedOn w:val="Normal"/>
    <w:link w:val="DocumentMapChar"/>
    <w:uiPriority w:val="99"/>
    <w:semiHidden/>
    <w:unhideWhenUsed/>
    <w:rsid w:val="001B61F3"/>
    <w:pPr>
      <w:spacing w:after="0" w:line="240" w:lineRule="auto"/>
    </w:pPr>
    <w:rPr>
      <w:rFonts w:ascii="Segoe UI" w:hAnsi="Segoe UI" w:cs="Angsana New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B61F3"/>
    <w:rPr>
      <w:rFonts w:ascii="Segoe UI" w:hAnsi="Segoe UI" w:cs="Angsana New"/>
      <w:sz w:val="16"/>
      <w:szCs w:val="2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B61F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B61F3"/>
  </w:style>
  <w:style w:type="paragraph" w:styleId="EndnoteText">
    <w:name w:val="endnote text"/>
    <w:basedOn w:val="Normal"/>
    <w:link w:val="End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B61F3"/>
    <w:rPr>
      <w:sz w:val="20"/>
      <w:szCs w:val="25"/>
    </w:rPr>
  </w:style>
  <w:style w:type="paragraph" w:styleId="EnvelopeAddress">
    <w:name w:val="envelope address"/>
    <w:basedOn w:val="Normal"/>
    <w:uiPriority w:val="99"/>
    <w:semiHidden/>
    <w:unhideWhenUsed/>
    <w:rsid w:val="001B61F3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30"/>
    </w:rPr>
  </w:style>
  <w:style w:type="paragraph" w:styleId="EnvelopeReturn">
    <w:name w:val="envelope return"/>
    <w:basedOn w:val="Normal"/>
    <w:uiPriority w:val="99"/>
    <w:semiHidden/>
    <w:unhideWhenUsed/>
    <w:rsid w:val="001B61F3"/>
    <w:pPr>
      <w:spacing w:after="0" w:line="240" w:lineRule="auto"/>
    </w:pPr>
    <w:rPr>
      <w:rFonts w:asciiTheme="majorHAnsi" w:eastAsiaTheme="majorEastAsia" w:hAnsiTheme="majorHAnsi" w:cstheme="majorBidi"/>
      <w:sz w:val="20"/>
      <w:szCs w:val="2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B61F3"/>
    <w:rPr>
      <w:sz w:val="20"/>
      <w:szCs w:val="25"/>
    </w:rPr>
  </w:style>
  <w:style w:type="character" w:customStyle="1" w:styleId="Heading2Char">
    <w:name w:val="Heading 2 Char"/>
    <w:basedOn w:val="DefaultParagraphFont"/>
    <w:link w:val="Heading2"/>
    <w:uiPriority w:val="9"/>
    <w:rsid w:val="00440855"/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4344"/>
    <w:rPr>
      <w:rFonts w:asciiTheme="majorHAnsi" w:eastAsiaTheme="majorEastAsia" w:hAnsiTheme="majorHAnsi" w:cstheme="majorBidi"/>
      <w:caps/>
      <w:color w:val="06241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4344"/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19"/>
    <w:semiHidden/>
    <w:rsid w:val="00A24344"/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4344"/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4344"/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B61F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B61F3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B61F3"/>
    <w:rPr>
      <w:rFonts w:ascii="Consolas" w:hAnsi="Consolas"/>
      <w:sz w:val="20"/>
      <w:szCs w:val="25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B61F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34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344"/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paragraph" w:styleId="List">
    <w:name w:val="List"/>
    <w:basedOn w:val="Normal"/>
    <w:uiPriority w:val="99"/>
    <w:semiHidden/>
    <w:unhideWhenUsed/>
    <w:rsid w:val="001B61F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B61F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B61F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B61F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B61F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B61F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B61F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B61F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B61F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B61F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B61F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B61F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B61F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B61F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B61F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B61F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B61F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B61F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B61F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B61F3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B61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5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B61F3"/>
    <w:rPr>
      <w:rFonts w:ascii="Consolas" w:hAnsi="Consolas"/>
      <w:sz w:val="20"/>
      <w:szCs w:val="25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B6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30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B61F3"/>
    <w:rPr>
      <w:rFonts w:asciiTheme="majorHAnsi" w:eastAsiaTheme="majorEastAsia" w:hAnsiTheme="majorHAnsi" w:cstheme="majorBidi"/>
      <w:sz w:val="24"/>
      <w:szCs w:val="30"/>
      <w:shd w:val="pct20" w:color="auto" w:fill="auto"/>
    </w:rPr>
  </w:style>
  <w:style w:type="paragraph" w:styleId="NoSpacing">
    <w:name w:val="No Spacing"/>
    <w:link w:val="NoSpacingChar"/>
    <w:uiPriority w:val="1"/>
    <w:qFormat/>
    <w:rsid w:val="00A2434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B61F3"/>
    <w:rPr>
      <w:rFonts w:ascii="Times New Roman" w:hAnsi="Times New Roman" w:cs="Angsana New"/>
      <w:sz w:val="24"/>
      <w:szCs w:val="30"/>
    </w:rPr>
  </w:style>
  <w:style w:type="paragraph" w:styleId="NormalIndent">
    <w:name w:val="Normal Indent"/>
    <w:basedOn w:val="Normal"/>
    <w:uiPriority w:val="99"/>
    <w:semiHidden/>
    <w:unhideWhenUsed/>
    <w:rsid w:val="001B61F3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B61F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B61F3"/>
  </w:style>
  <w:style w:type="paragraph" w:styleId="PlainText">
    <w:name w:val="Plain Text"/>
    <w:basedOn w:val="Normal"/>
    <w:link w:val="PlainText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1"/>
      <w:szCs w:val="26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B61F3"/>
    <w:rPr>
      <w:rFonts w:ascii="Consolas" w:hAnsi="Consolas"/>
      <w:sz w:val="21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A24344"/>
    <w:pPr>
      <w:spacing w:before="120" w:after="120"/>
      <w:ind w:left="720"/>
    </w:pPr>
    <w:rPr>
      <w:color w:val="00E47C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24344"/>
    <w:rPr>
      <w:color w:val="00E47C" w:themeColor="text2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B61F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B61F3"/>
  </w:style>
  <w:style w:type="paragraph" w:styleId="Signature">
    <w:name w:val="Signature"/>
    <w:basedOn w:val="Normal"/>
    <w:link w:val="Signature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B61F3"/>
  </w:style>
  <w:style w:type="paragraph" w:styleId="Subtitle">
    <w:name w:val="Subtitle"/>
    <w:basedOn w:val="Normal"/>
    <w:next w:val="Normal"/>
    <w:link w:val="SubtitleChar"/>
    <w:uiPriority w:val="11"/>
    <w:qFormat/>
    <w:rsid w:val="001B280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2802"/>
    <w:rPr>
      <w:rFonts w:asciiTheme="majorHAnsi" w:eastAsiaTheme="majorEastAsia" w:hAnsiTheme="majorHAnsi" w:cstheme="majorBidi"/>
      <w:sz w:val="28"/>
      <w:szCs w:val="28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B61F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B61F3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763B1F"/>
    <w:pPr>
      <w:spacing w:after="0" w:line="204" w:lineRule="auto"/>
      <w:contextualSpacing/>
    </w:pPr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63B1F"/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paragraph" w:styleId="TOAHeading">
    <w:name w:val="toa heading"/>
    <w:basedOn w:val="Normal"/>
    <w:next w:val="Normal"/>
    <w:uiPriority w:val="99"/>
    <w:semiHidden/>
    <w:unhideWhenUsed/>
    <w:rsid w:val="001B61F3"/>
    <w:pPr>
      <w:spacing w:before="120"/>
    </w:pPr>
    <w:rPr>
      <w:rFonts w:asciiTheme="majorHAnsi" w:eastAsiaTheme="majorEastAsia" w:hAnsiTheme="majorHAnsi" w:cstheme="majorBidi"/>
      <w:b/>
      <w:bCs/>
      <w:sz w:val="24"/>
      <w:szCs w:val="30"/>
    </w:rPr>
  </w:style>
  <w:style w:type="paragraph" w:styleId="TOC1">
    <w:name w:val="toc 1"/>
    <w:basedOn w:val="Normal"/>
    <w:next w:val="Normal"/>
    <w:autoRedefine/>
    <w:uiPriority w:val="39"/>
    <w:unhideWhenUsed/>
    <w:rsid w:val="001B61F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B61F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B61F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B61F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B61F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B61F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B61F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B61F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B61F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rsid w:val="00A24344"/>
    <w:pPr>
      <w:outlineLvl w:val="9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normaltextrun">
    <w:name w:val="normaltextrun"/>
    <w:basedOn w:val="DefaultParagraphFont"/>
    <w:rsid w:val="003A7D47"/>
  </w:style>
  <w:style w:type="character" w:customStyle="1" w:styleId="eop">
    <w:name w:val="eop"/>
    <w:basedOn w:val="DefaultParagraphFont"/>
    <w:rsid w:val="003A7D47"/>
  </w:style>
  <w:style w:type="table" w:styleId="ListTable4">
    <w:name w:val="List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6">
    <w:name w:val="List Table 4 Accent 6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C7EFF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GridTable4">
    <w:name w:val="Grid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F461C"/>
    <w:pPr>
      <w:spacing w:after="0" w:line="240" w:lineRule="auto"/>
    </w:pPr>
    <w:tblPr>
      <w:tblStyleRowBandSize w:val="1"/>
      <w:tblStyleColBandSize w:val="1"/>
      <w:tblBorders>
        <w:top w:val="single" w:sz="4" w:space="0" w:color="21CCAE" w:themeColor="accent1" w:themeTint="99"/>
        <w:left w:val="single" w:sz="4" w:space="0" w:color="21CCAE" w:themeColor="accent1" w:themeTint="99"/>
        <w:bottom w:val="single" w:sz="4" w:space="0" w:color="21CCAE" w:themeColor="accent1" w:themeTint="99"/>
        <w:right w:val="single" w:sz="4" w:space="0" w:color="21CCAE" w:themeColor="accent1" w:themeTint="99"/>
        <w:insideH w:val="single" w:sz="4" w:space="0" w:color="21CCA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312A" w:themeColor="accent1"/>
          <w:left w:val="single" w:sz="4" w:space="0" w:color="08312A" w:themeColor="accent1"/>
          <w:bottom w:val="single" w:sz="4" w:space="0" w:color="08312A" w:themeColor="accent1"/>
          <w:right w:val="single" w:sz="4" w:space="0" w:color="08312A" w:themeColor="accent1"/>
          <w:insideH w:val="nil"/>
        </w:tcBorders>
        <w:shd w:val="clear" w:color="auto" w:fill="08312A" w:themeFill="accent1"/>
      </w:tcPr>
    </w:tblStylePr>
    <w:tblStylePr w:type="lastRow">
      <w:rPr>
        <w:b/>
        <w:bCs/>
      </w:rPr>
      <w:tblPr/>
      <w:tcPr>
        <w:tcBorders>
          <w:top w:val="double" w:sz="4" w:space="0" w:color="21CCA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2E7" w:themeFill="accent1" w:themeFillTint="33"/>
      </w:tcPr>
    </w:tblStylePr>
    <w:tblStylePr w:type="band1Horz">
      <w:tblPr/>
      <w:tcPr>
        <w:shd w:val="clear" w:color="auto" w:fill="B1F2E7" w:themeFill="accent1" w:themeFillTint="33"/>
      </w:tcPr>
    </w:tblStylePr>
  </w:style>
  <w:style w:type="paragraph" w:customStyle="1" w:styleId="Columnheader">
    <w:name w:val="Column header"/>
    <w:basedOn w:val="Normal"/>
    <w:uiPriority w:val="4"/>
    <w:qFormat/>
    <w:rsid w:val="003042AC"/>
    <w:pPr>
      <w:tabs>
        <w:tab w:val="left" w:pos="357"/>
        <w:tab w:val="left" w:pos="714"/>
        <w:tab w:val="left" w:pos="1072"/>
        <w:tab w:val="left" w:pos="1429"/>
        <w:tab w:val="left" w:pos="1786"/>
      </w:tabs>
      <w:spacing w:before="60" w:after="60" w:line="240" w:lineRule="auto"/>
    </w:pPr>
    <w:rPr>
      <w:rFonts w:ascii="Arial Bold" w:eastAsia="Times New Roman" w:hAnsi="Arial Bold" w:cs="Times New Roman"/>
      <w:b/>
      <w:caps/>
      <w:color w:val="FFFFFF" w:themeColor="background1"/>
      <w:sz w:val="24"/>
      <w:szCs w:val="20"/>
    </w:rPr>
  </w:style>
  <w:style w:type="character" w:styleId="Strong">
    <w:name w:val="Strong"/>
    <w:basedOn w:val="DefaultParagraphFont"/>
    <w:uiPriority w:val="22"/>
    <w:qFormat/>
    <w:rsid w:val="00A24344"/>
    <w:rPr>
      <w:b/>
      <w:bCs/>
    </w:rPr>
  </w:style>
  <w:style w:type="character" w:styleId="Emphasis">
    <w:name w:val="Emphasis"/>
    <w:basedOn w:val="DefaultParagraphFont"/>
    <w:uiPriority w:val="20"/>
    <w:qFormat/>
    <w:rsid w:val="00A2434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24344"/>
    <w:rPr>
      <w:b/>
      <w:bCs/>
      <w:i/>
      <w:iCs/>
    </w:rPr>
  </w:style>
  <w:style w:type="character" w:styleId="IntenseReference">
    <w:name w:val="Intense Reference"/>
    <w:basedOn w:val="DefaultParagraphFont"/>
    <w:uiPriority w:val="32"/>
    <w:qFormat/>
    <w:rsid w:val="00A24344"/>
    <w:rPr>
      <w:b/>
      <w:bCs/>
      <w:smallCaps/>
      <w:color w:val="00E47C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24344"/>
    <w:rPr>
      <w:b/>
      <w:bCs/>
      <w:smallCaps/>
      <w:spacing w:val="10"/>
    </w:rPr>
  </w:style>
  <w:style w:type="character" w:customStyle="1" w:styleId="NoSpacingChar">
    <w:name w:val="No Spacing Char"/>
    <w:basedOn w:val="DefaultParagraphFont"/>
    <w:link w:val="NoSpacing"/>
    <w:uiPriority w:val="1"/>
    <w:rsid w:val="00C70C09"/>
  </w:style>
  <w:style w:type="paragraph" w:customStyle="1" w:styleId="SubtitleCoverordarkbg">
    <w:name w:val="Subtitle Cover or dark bg"/>
    <w:basedOn w:val="Subtitle"/>
    <w:next w:val="Normal"/>
    <w:link w:val="SubtitleCoverordarkbgChar"/>
    <w:autoRedefine/>
    <w:rsid w:val="000E59CA"/>
    <w:pPr>
      <w:contextualSpacing/>
    </w:pPr>
    <w:rPr>
      <w:color w:val="FFFFFF" w:themeColor="background1"/>
      <w:sz w:val="40"/>
    </w:rPr>
  </w:style>
  <w:style w:type="character" w:customStyle="1" w:styleId="SubtitleCoverordarkbgChar">
    <w:name w:val="Subtitle Cover or dark bg Char"/>
    <w:basedOn w:val="SubtitleChar"/>
    <w:link w:val="SubtitleCoverordarkbg"/>
    <w:rsid w:val="000E59CA"/>
    <w:rPr>
      <w:rFonts w:asciiTheme="majorHAnsi" w:eastAsiaTheme="majorEastAsia" w:hAnsiTheme="majorHAnsi" w:cstheme="majorBidi"/>
      <w:color w:val="FFFFFF" w:themeColor="background1"/>
      <w:sz w:val="40"/>
      <w:szCs w:val="28"/>
    </w:rPr>
  </w:style>
  <w:style w:type="character" w:styleId="PlaceholderText">
    <w:name w:val="Placeholder Text"/>
    <w:basedOn w:val="DefaultParagraphFont"/>
    <w:uiPriority w:val="99"/>
    <w:semiHidden/>
    <w:rsid w:val="00C27356"/>
    <w:rPr>
      <w:color w:val="666666"/>
    </w:rPr>
  </w:style>
  <w:style w:type="paragraph" w:customStyle="1" w:styleId="Paragraphheading">
    <w:name w:val="Paragraph heading"/>
    <w:basedOn w:val="Title"/>
    <w:link w:val="ParagraphheadingChar"/>
    <w:autoRedefine/>
    <w:rsid w:val="00A80BDA"/>
    <w:pPr>
      <w:spacing w:after="120" w:line="240" w:lineRule="auto"/>
    </w:pPr>
    <w:rPr>
      <w:b/>
      <w:color w:val="08312A" w:themeColor="background2"/>
      <w:sz w:val="36"/>
      <w:lang w:eastAsia="ja-JP"/>
    </w:rPr>
  </w:style>
  <w:style w:type="character" w:customStyle="1" w:styleId="ParagraphheadingChar">
    <w:name w:val="Paragraph heading Char"/>
    <w:basedOn w:val="TitleChar"/>
    <w:link w:val="Paragraphheading"/>
    <w:rsid w:val="00A80BDA"/>
    <w:rPr>
      <w:rFonts w:asciiTheme="majorHAnsi" w:eastAsiaTheme="majorEastAsia" w:hAnsiTheme="majorHAnsi" w:cstheme="majorBidi"/>
      <w:b/>
      <w:color w:val="08312A" w:themeColor="background2"/>
      <w:spacing w:val="-10"/>
      <w:kern w:val="28"/>
      <w:sz w:val="36"/>
      <w:szCs w:val="72"/>
      <w:lang w:eastAsia="ja-JP"/>
    </w:rPr>
  </w:style>
  <w:style w:type="table" w:styleId="GridTable4-Accent2">
    <w:name w:val="Grid Table 4 Accent 2"/>
    <w:aliases w:val="opnMe table 1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12" w:space="0" w:color="E5E3DE"/>
        <w:left w:val="single" w:sz="12" w:space="0" w:color="E5E3DE"/>
        <w:bottom w:val="single" w:sz="12" w:space="0" w:color="E5E3DE"/>
        <w:right w:val="single" w:sz="12" w:space="0" w:color="E5E3DE"/>
        <w:insideH w:val="single" w:sz="12" w:space="0" w:color="E5E3DE"/>
        <w:insideV w:val="single" w:sz="12" w:space="0" w:color="E5E3DE"/>
      </w:tblBorders>
    </w:tblPr>
    <w:tcPr>
      <w:shd w:val="clear" w:color="auto" w:fill="FFFFFF" w:themeFill="background1"/>
      <w:tcMar>
        <w:left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sz="12" w:space="0" w:color="E5E3DE"/>
          <w:left w:val="single" w:sz="12" w:space="0" w:color="E5E3DE"/>
          <w:bottom w:val="single" w:sz="12" w:space="0" w:color="E5E3DE"/>
          <w:right w:val="single" w:sz="12" w:space="0" w:color="E5E3DE"/>
          <w:insideH w:val="single" w:sz="12" w:space="0" w:color="E5E3DE"/>
          <w:insideV w:val="single" w:sz="12" w:space="0" w:color="E5E3DE"/>
        </w:tcBorders>
        <w:shd w:val="clear" w:color="auto" w:fill="00E47C" w:themeFill="accent2"/>
      </w:tcPr>
    </w:tblStylePr>
    <w:tblStylePr w:type="lastRow">
      <w:rPr>
        <w:b/>
        <w:bCs/>
      </w:rPr>
      <w:tblPr/>
      <w:tcPr>
        <w:tcBorders>
          <w:top w:val="single" w:sz="12" w:space="0" w:color="B7B6B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FEEEB"/>
      </w:tcPr>
    </w:tblStylePr>
  </w:style>
  <w:style w:type="table" w:styleId="GridTable4-Accent6">
    <w:name w:val="Grid Table 4 Accent 6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  <w:insideV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  <w:insideV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A3E5E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PlainTable2">
    <w:name w:val="Plain Table 2"/>
    <w:basedOn w:val="TableNormal"/>
    <w:uiPriority w:val="42"/>
    <w:rsid w:val="002073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BIOIPortal">
    <w:name w:val="BI OI Portal"/>
    <w:basedOn w:val="TableNormal"/>
    <w:uiPriority w:val="99"/>
    <w:rsid w:val="00AC77CB"/>
    <w:pPr>
      <w:spacing w:after="0" w:line="240" w:lineRule="auto"/>
    </w:pPr>
    <w:rPr>
      <w:rFonts w:ascii="Arial" w:eastAsia="Times New Roman" w:hAnsi="Arial" w:cs="Times New Roman"/>
      <w:color w:val="FFFFFF" w:themeColor="background1"/>
      <w:sz w:val="20"/>
      <w:szCs w:val="20"/>
    </w:rPr>
    <w:tblPr>
      <w:tblBorders>
        <w:top w:val="single" w:sz="12" w:space="0" w:color="00E47C" w:themeColor="accent2"/>
        <w:left w:val="single" w:sz="12" w:space="0" w:color="00E47C" w:themeColor="accent2"/>
        <w:bottom w:val="single" w:sz="12" w:space="0" w:color="00E47C" w:themeColor="accent2"/>
        <w:right w:val="single" w:sz="12" w:space="0" w:color="00E47C" w:themeColor="accent2"/>
        <w:insideH w:val="single" w:sz="12" w:space="0" w:color="00E47C" w:themeColor="accent2"/>
        <w:insideV w:val="single" w:sz="12" w:space="0" w:color="00E47C" w:themeColor="accent2"/>
      </w:tblBorders>
    </w:tblPr>
    <w:tcPr>
      <w:shd w:val="clear" w:color="auto" w:fill="auto"/>
    </w:tcPr>
    <w:tblStylePr w:type="firstRow">
      <w:tblPr/>
      <w:tcPr>
        <w:shd w:val="clear" w:color="auto" w:fill="00E47C" w:themeFill="accent2"/>
      </w:tcPr>
    </w:tblStylePr>
  </w:style>
  <w:style w:type="paragraph" w:customStyle="1" w:styleId="References">
    <w:name w:val="References"/>
    <w:basedOn w:val="FootnoteText"/>
    <w:link w:val="ReferencesChar"/>
    <w:autoRedefine/>
    <w:rsid w:val="00BE645B"/>
    <w:pPr>
      <w:numPr>
        <w:numId w:val="15"/>
      </w:numPr>
      <w:spacing w:before="120"/>
      <w:ind w:left="340" w:hanging="340"/>
      <w:contextualSpacing/>
    </w:pPr>
    <w:rPr>
      <w:color w:val="08312A" w:themeColor="accent1"/>
      <w:sz w:val="22"/>
    </w:rPr>
  </w:style>
  <w:style w:type="character" w:customStyle="1" w:styleId="ReferencesChar">
    <w:name w:val="References Char"/>
    <w:basedOn w:val="FootnoteTextChar"/>
    <w:link w:val="References"/>
    <w:rsid w:val="00BE645B"/>
    <w:rPr>
      <w:color w:val="08312A" w:themeColor="accent1"/>
      <w:sz w:val="20"/>
      <w:szCs w:val="25"/>
    </w:rPr>
  </w:style>
  <w:style w:type="paragraph" w:customStyle="1" w:styleId="Footnote">
    <w:name w:val="Footnote"/>
    <w:basedOn w:val="Normal"/>
    <w:link w:val="FootnoteChar"/>
    <w:autoRedefine/>
    <w:rsid w:val="002B169B"/>
    <w:pPr>
      <w:tabs>
        <w:tab w:val="left" w:pos="142"/>
        <w:tab w:val="center" w:pos="4680"/>
        <w:tab w:val="right" w:pos="9360"/>
      </w:tabs>
      <w:spacing w:before="80" w:line="240" w:lineRule="auto"/>
      <w:contextualSpacing/>
    </w:pPr>
    <w:rPr>
      <w:sz w:val="16"/>
    </w:rPr>
  </w:style>
  <w:style w:type="character" w:customStyle="1" w:styleId="FootnoteChar">
    <w:name w:val="Footnote Char"/>
    <w:basedOn w:val="DefaultParagraphFont"/>
    <w:link w:val="Footnote"/>
    <w:rsid w:val="002B169B"/>
    <w:rPr>
      <w:sz w:val="16"/>
    </w:rPr>
  </w:style>
  <w:style w:type="paragraph" w:customStyle="1" w:styleId="tablespacer">
    <w:name w:val="table spacer"/>
    <w:basedOn w:val="NoSpacing"/>
    <w:link w:val="tablespacerChar"/>
    <w:rsid w:val="00D91BDF"/>
    <w:rPr>
      <w:color w:val="FFFFFF" w:themeColor="background1"/>
    </w:rPr>
  </w:style>
  <w:style w:type="character" w:customStyle="1" w:styleId="tablespacerChar">
    <w:name w:val="table spacer Char"/>
    <w:basedOn w:val="NoSpacingChar"/>
    <w:link w:val="tablespacer"/>
    <w:rsid w:val="00D91BDF"/>
    <w:rPr>
      <w:color w:val="FFFFFF" w:themeColor="background1"/>
    </w:rPr>
  </w:style>
  <w:style w:type="paragraph" w:customStyle="1" w:styleId="Tabletitle">
    <w:name w:val="Table title"/>
    <w:basedOn w:val="Normal"/>
    <w:link w:val="TabletitleChar"/>
    <w:rsid w:val="00DB277F"/>
    <w:rPr>
      <w:b/>
      <w:bCs/>
      <w:color w:val="076D7E"/>
    </w:rPr>
  </w:style>
  <w:style w:type="character" w:customStyle="1" w:styleId="TabletitleChar">
    <w:name w:val="Table title Char"/>
    <w:basedOn w:val="DefaultParagraphFont"/>
    <w:link w:val="Tabletitle"/>
    <w:rsid w:val="00DB277F"/>
    <w:rPr>
      <w:b/>
      <w:bCs/>
      <w:color w:val="076D7E"/>
    </w:rPr>
  </w:style>
  <w:style w:type="paragraph" w:customStyle="1" w:styleId="SubtitleCoversheet">
    <w:name w:val="Subtitle Coversheet"/>
    <w:basedOn w:val="Subtitle"/>
    <w:link w:val="SubtitleCoversheetChar"/>
    <w:qFormat/>
    <w:rsid w:val="00637EC6"/>
    <w:rPr>
      <w:color w:val="FFFFFF" w:themeColor="background1"/>
    </w:rPr>
  </w:style>
  <w:style w:type="character" w:customStyle="1" w:styleId="SubtitleCoversheetChar">
    <w:name w:val="Subtitle Coversheet Char"/>
    <w:basedOn w:val="SubtitleChar"/>
    <w:link w:val="SubtitleCoversheet"/>
    <w:rsid w:val="00637EC6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table" w:styleId="PlainTable1">
    <w:name w:val="Plain Table 1"/>
    <w:basedOn w:val="TableNormal"/>
    <w:uiPriority w:val="41"/>
    <w:rsid w:val="00EF7F3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MediumList2-Accent1">
    <w:name w:val="Medium List 2 Accent 1"/>
    <w:basedOn w:val="TableNormal"/>
    <w:uiPriority w:val="66"/>
    <w:rsid w:val="00C7623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en-US"/>
    </w:rPr>
    <w:tblPr>
      <w:tblStyleRowBandSize w:val="1"/>
      <w:tblStyleColBandSize w:val="1"/>
      <w:tblBorders>
        <w:top w:val="single" w:sz="8" w:space="0" w:color="08312A" w:themeColor="accent1"/>
        <w:left w:val="single" w:sz="8" w:space="0" w:color="08312A" w:themeColor="accent1"/>
        <w:bottom w:val="single" w:sz="8" w:space="0" w:color="08312A" w:themeColor="accent1"/>
        <w:right w:val="single" w:sz="8" w:space="0" w:color="08312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8312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8312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8312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8312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EFE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EEFE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opnMe">
    <w:name w:val="opnMe"/>
    <w:basedOn w:val="TableNormal"/>
    <w:uiPriority w:val="99"/>
    <w:rsid w:val="004E29D3"/>
    <w:pPr>
      <w:spacing w:after="0" w:line="240" w:lineRule="auto"/>
    </w:pPr>
    <w:tblPr>
      <w:tblStyleRowBandSize w:val="1"/>
      <w:tblBorders>
        <w:top w:val="single" w:sz="4" w:space="0" w:color="076D7E"/>
        <w:left w:val="single" w:sz="4" w:space="0" w:color="076D7E"/>
        <w:bottom w:val="single" w:sz="4" w:space="0" w:color="076D7E"/>
        <w:right w:val="single" w:sz="4" w:space="0" w:color="076D7E"/>
        <w:insideH w:val="single" w:sz="4" w:space="0" w:color="076D7E"/>
        <w:insideV w:val="single" w:sz="4" w:space="0" w:color="076D7E"/>
      </w:tblBorders>
    </w:tblPr>
    <w:tcPr>
      <w:tcMar>
        <w:top w:w="85" w:type="dxa"/>
        <w:left w:w="170" w:type="dxa"/>
        <w:bottom w:w="85" w:type="dxa"/>
        <w:right w:w="170" w:type="dxa"/>
      </w:tcMar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76D7E"/>
      </w:tcPr>
    </w:tblStylePr>
    <w:tblStylePr w:type="band2Horz">
      <w:tblPr/>
      <w:tcPr>
        <w:shd w:val="clear" w:color="auto" w:fill="D2F2F7"/>
      </w:tcPr>
    </w:tblStylePr>
  </w:style>
  <w:style w:type="paragraph" w:customStyle="1" w:styleId="Tabletext">
    <w:name w:val="Table text"/>
    <w:basedOn w:val="Normal"/>
    <w:link w:val="TabletextChar"/>
    <w:uiPriority w:val="3"/>
    <w:qFormat/>
    <w:rsid w:val="00213CAF"/>
    <w:pPr>
      <w:spacing w:before="120" w:after="40" w:line="288" w:lineRule="auto"/>
    </w:pPr>
    <w:rPr>
      <w:rFonts w:ascii="Arial" w:eastAsia="Times New Roman" w:hAnsi="Arial" w:cs="Times New Roman"/>
      <w:color w:val="000000" w:themeColor="text1"/>
      <w:szCs w:val="20"/>
      <w:lang w:eastAsia="en-US"/>
    </w:rPr>
  </w:style>
  <w:style w:type="character" w:customStyle="1" w:styleId="TabletextChar">
    <w:name w:val="Table text Char"/>
    <w:basedOn w:val="DefaultParagraphFont"/>
    <w:link w:val="Tabletext"/>
    <w:uiPriority w:val="3"/>
    <w:rsid w:val="00213CAF"/>
    <w:rPr>
      <w:rFonts w:ascii="Arial" w:eastAsia="Times New Roman" w:hAnsi="Arial" w:cs="Times New Roman"/>
      <w:color w:val="000000" w:themeColor="text1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bit.ly/381nPS6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it.ly/3raWfcn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inima\Downloads\0-opnMe_O2E_Submission_Template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05B26C1A708413395F9C9AA7BFC4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AB1AC-9300-4F8B-AFE6-2A995B50559B}"/>
      </w:docPartPr>
      <w:docPartBody>
        <w:p w:rsidR="00000000" w:rsidRDefault="00EE43D4">
          <w:pPr>
            <w:pStyle w:val="405B26C1A708413395F9C9AA7BFC4C60"/>
          </w:pPr>
          <w:r w:rsidRPr="00A62917">
            <w:rPr>
              <w:rStyle w:val="PlaceholderText"/>
            </w:rPr>
            <w:t>[Title]</w:t>
          </w:r>
        </w:p>
      </w:docPartBody>
    </w:docPart>
    <w:docPart>
      <w:docPartPr>
        <w:name w:val="9A95DEED20DA492DB6FDD49F07D32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40275-8E19-43DB-A0D0-CB4A6AE5D6B0}"/>
      </w:docPartPr>
      <w:docPartBody>
        <w:p w:rsidR="00000000" w:rsidRDefault="00C90EE0">
          <w:pPr>
            <w:pStyle w:val="9A95DEED20DA492DB6FDD49F07D32D6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541940011A4331A2D1FD1D6DCE7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93EE64-E1BB-45A1-961C-263C86AB15E7}"/>
      </w:docPartPr>
      <w:docPartBody>
        <w:p w:rsidR="00000000" w:rsidRDefault="00C90EE0">
          <w:pPr>
            <w:pStyle w:val="AE541940011A4331A2D1FD1D6DCE7C7E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7AAC0C19A247C3805AAAF897CAA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040DA-96AA-416D-8111-A7BC507F2C79}"/>
      </w:docPartPr>
      <w:docPartBody>
        <w:p w:rsidR="00000000" w:rsidRDefault="00C90EE0">
          <w:pPr>
            <w:pStyle w:val="C07AAC0C19A247C3805AAAF897CAA27D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97D73A7C1947349DEFEFF88FF8E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92E2CA-99E9-4569-A22C-2EE73BBF82FD}"/>
      </w:docPartPr>
      <w:docPartBody>
        <w:p w:rsidR="00000000" w:rsidRDefault="00C90EE0">
          <w:pPr>
            <w:pStyle w:val="3F97D73A7C1947349DEFEFF88FF8E4F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98D696C4CD464EAC3487FA41368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479A0-C91E-4DD0-9316-A658FB4FEA94}"/>
      </w:docPartPr>
      <w:docPartBody>
        <w:p w:rsidR="00000000" w:rsidRDefault="00C90EE0">
          <w:pPr>
            <w:pStyle w:val="B098D696C4CD464EAC3487FA41368353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7D95B77295493BA79E63301675D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52747-F0B3-4AC9-817F-BE114188F568}"/>
      </w:docPartPr>
      <w:docPartBody>
        <w:p w:rsidR="00000000" w:rsidRDefault="00C90EE0">
          <w:pPr>
            <w:pStyle w:val="657D95B77295493BA79E63301675D303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DD12BDD75E4F8C9DEEC0FB769F0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DA593-4932-4B6E-8E9D-DA6134CE1367}"/>
      </w:docPartPr>
      <w:docPartBody>
        <w:p w:rsidR="00000000" w:rsidRDefault="00C90EE0">
          <w:pPr>
            <w:pStyle w:val="96DD12BDD75E4F8C9DEEC0FB769F0312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95492D9E3340058E56E1613471C7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47932-5558-4C95-9BA8-F73683C00AC6}"/>
      </w:docPartPr>
      <w:docPartBody>
        <w:p w:rsidR="00000000" w:rsidRDefault="00C90EE0">
          <w:pPr>
            <w:pStyle w:val="5695492D9E3340058E56E1613471C779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E6AF1BA26A491DAF184A414B2E80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3FF5C-E9FD-4F52-8116-5A3C7FA24A21}"/>
      </w:docPartPr>
      <w:docPartBody>
        <w:p w:rsidR="00000000" w:rsidRDefault="00C90EE0">
          <w:pPr>
            <w:pStyle w:val="82E6AF1BA26A491DAF184A414B2E80F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FAEE337C84451680D0989F114A0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CD530-6C60-40A7-8DBB-6754943765B8}"/>
      </w:docPartPr>
      <w:docPartBody>
        <w:p w:rsidR="00000000" w:rsidRDefault="00C90EE0">
          <w:pPr>
            <w:pStyle w:val="25FAEE337C84451680D0989F114A0085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7BFA72AC9D4EF7A2ED777D0D8C5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D0777-9750-4D23-BCA2-80AA68AC1E1C}"/>
      </w:docPartPr>
      <w:docPartBody>
        <w:p w:rsidR="00000000" w:rsidRDefault="00C90EE0">
          <w:pPr>
            <w:pStyle w:val="717BFA72AC9D4EF7A2ED777D0D8C5A77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DDB5B2C1E34A279EB7779FB11F4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8C35E-DD25-4F41-81F1-4620704971E4}"/>
      </w:docPartPr>
      <w:docPartBody>
        <w:p w:rsidR="00000000" w:rsidRDefault="00C90EE0">
          <w:pPr>
            <w:pStyle w:val="C6DDB5B2C1E34A279EB7779FB11F4726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52ECE1D6B44210880E2A01CF8850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4CA9F5-C879-4B5F-A22A-9E4C3F0F11EB}"/>
      </w:docPartPr>
      <w:docPartBody>
        <w:p w:rsidR="00000000" w:rsidRDefault="00C90EE0">
          <w:pPr>
            <w:pStyle w:val="9B52ECE1D6B44210880E2A01CF8850F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05B26C1A708413395F9C9AA7BFC4C60">
    <w:name w:val="405B26C1A708413395F9C9AA7BFC4C60"/>
  </w:style>
  <w:style w:type="paragraph" w:customStyle="1" w:styleId="9A95DEED20DA492DB6FDD49F07D32D64">
    <w:name w:val="9A95DEED20DA492DB6FDD49F07D32D64"/>
  </w:style>
  <w:style w:type="paragraph" w:customStyle="1" w:styleId="AE541940011A4331A2D1FD1D6DCE7C7E">
    <w:name w:val="AE541940011A4331A2D1FD1D6DCE7C7E"/>
  </w:style>
  <w:style w:type="paragraph" w:customStyle="1" w:styleId="C07AAC0C19A247C3805AAAF897CAA27D">
    <w:name w:val="C07AAC0C19A247C3805AAAF897CAA27D"/>
  </w:style>
  <w:style w:type="paragraph" w:customStyle="1" w:styleId="3F97D73A7C1947349DEFEFF88FF8E4F4">
    <w:name w:val="3F97D73A7C1947349DEFEFF88FF8E4F4"/>
  </w:style>
  <w:style w:type="paragraph" w:customStyle="1" w:styleId="B098D696C4CD464EAC3487FA41368353">
    <w:name w:val="B098D696C4CD464EAC3487FA41368353"/>
  </w:style>
  <w:style w:type="paragraph" w:customStyle="1" w:styleId="657D95B77295493BA79E63301675D303">
    <w:name w:val="657D95B77295493BA79E63301675D303"/>
  </w:style>
  <w:style w:type="paragraph" w:customStyle="1" w:styleId="96DD12BDD75E4F8C9DEEC0FB769F0312">
    <w:name w:val="96DD12BDD75E4F8C9DEEC0FB769F0312"/>
  </w:style>
  <w:style w:type="paragraph" w:customStyle="1" w:styleId="5695492D9E3340058E56E1613471C779">
    <w:name w:val="5695492D9E3340058E56E1613471C779"/>
  </w:style>
  <w:style w:type="paragraph" w:customStyle="1" w:styleId="82E6AF1BA26A491DAF184A414B2E80F4">
    <w:name w:val="82E6AF1BA26A491DAF184A414B2E80F4"/>
  </w:style>
  <w:style w:type="paragraph" w:customStyle="1" w:styleId="25FAEE337C84451680D0989F114A0085">
    <w:name w:val="25FAEE337C84451680D0989F114A0085"/>
  </w:style>
  <w:style w:type="paragraph" w:customStyle="1" w:styleId="717BFA72AC9D4EF7A2ED777D0D8C5A77">
    <w:name w:val="717BFA72AC9D4EF7A2ED777D0D8C5A77"/>
  </w:style>
  <w:style w:type="paragraph" w:customStyle="1" w:styleId="C6DDB5B2C1E34A279EB7779FB11F4726">
    <w:name w:val="C6DDB5B2C1E34A279EB7779FB11F4726"/>
  </w:style>
  <w:style w:type="paragraph" w:customStyle="1" w:styleId="9B52ECE1D6B44210880E2A01CF8850F4">
    <w:name w:val="9B52ECE1D6B44210880E2A01CF8850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pnMe® Office Template v05">
  <a:themeElements>
    <a:clrScheme name="BI_FINAL">
      <a:dk1>
        <a:srgbClr val="000000"/>
      </a:dk1>
      <a:lt1>
        <a:srgbClr val="FFFFFF"/>
      </a:lt1>
      <a:dk2>
        <a:srgbClr val="00E47C"/>
      </a:dk2>
      <a:lt2>
        <a:srgbClr val="08312A"/>
      </a:lt2>
      <a:accent1>
        <a:srgbClr val="08312A"/>
      </a:accent1>
      <a:accent2>
        <a:srgbClr val="00E47C"/>
      </a:accent2>
      <a:accent3>
        <a:srgbClr val="C5C3EE"/>
      </a:accent3>
      <a:accent4>
        <a:srgbClr val="FFE667"/>
      </a:accent4>
      <a:accent5>
        <a:srgbClr val="F58A68"/>
      </a:accent5>
      <a:accent6>
        <a:srgbClr val="A3E5EE"/>
      </a:accent6>
      <a:hlink>
        <a:srgbClr val="898885"/>
      </a:hlink>
      <a:folHlink>
        <a:srgbClr val="B7B6B2"/>
      </a:folHlink>
    </a:clrScheme>
    <a:fontScheme name="Boehringer">
      <a:majorFont>
        <a:latin typeface="Boehringer Forward Head"/>
        <a:ea typeface=""/>
        <a:cs typeface=""/>
      </a:majorFont>
      <a:minorFont>
        <a:latin typeface="Boehringer Forward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lnSpc>
            <a:spcPct val="120000"/>
          </a:lnSpc>
          <a:defRPr sz="1600"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0" tIns="0" rIns="0" bIns="0" rtlCol="0">
        <a:spAutoFit/>
      </a:bodyPr>
      <a:lstStyle>
        <a:defPPr marL="180000" indent="-180000" algn="l">
          <a:lnSpc>
            <a:spcPct val="120000"/>
          </a:lnSpc>
          <a:buFont typeface="Arial" panose="020B0604020202020204" pitchFamily="34" charset="0"/>
          <a:buChar char="•"/>
          <a:defRPr sz="1600" dirty="0" err="1" smtClean="0"/>
        </a:defPPr>
      </a:lstStyle>
    </a:txDef>
  </a:objectDefaults>
  <a:extraClrSchemeLst/>
  <a:custClrLst>
    <a:custClr name="Light Red">
      <a:srgbClr val="F5CDB9"/>
    </a:custClr>
    <a:custClr name="Red">
      <a:srgbClr val="F58A68"/>
    </a:custClr>
    <a:custClr name="Medium Red">
      <a:srgbClr val="EE6541"/>
    </a:custClr>
    <a:custClr name="Dark Red">
      <a:srgbClr val="86251B"/>
    </a:custClr>
    <a:custClr>
      <a:srgbClr val="FFFFFF"/>
    </a:custClr>
    <a:custClr>
      <a:srgbClr val="FFFFFF"/>
    </a:custClr>
    <a:custClr name="Gray 1">
      <a:srgbClr val="FAF9F8"/>
    </a:custClr>
    <a:custClr name="Light Gray">
      <a:srgbClr val="F6F5F3"/>
    </a:custClr>
    <a:custClr name="Gray 3">
      <a:srgbClr val="EFEEEB"/>
    </a:custClr>
    <a:custClr name="Warm Gray">
      <a:srgbClr val="E5E3DE"/>
    </a:custClr>
    <a:custClr name="Light Blue">
      <a:srgbClr val="D2F2F7"/>
    </a:custClr>
    <a:custClr name="Blue">
      <a:srgbClr val="A3E5EE"/>
    </a:custClr>
    <a:custClr name="Medium Blue">
      <a:srgbClr val="6AD2E2"/>
    </a:custClr>
    <a:custClr name="Dark Blue">
      <a:srgbClr val="076D7E"/>
    </a:custClr>
    <a:custClr>
      <a:srgbClr val="FFFFFF"/>
    </a:custClr>
    <a:custClr>
      <a:srgbClr val="FFFFFF"/>
    </a:custClr>
    <a:custClr name="Gray 5">
      <a:srgbClr val="B7B6B2"/>
    </a:custClr>
    <a:custClr name="Gray 6">
      <a:srgbClr val="898885"/>
    </a:custClr>
    <a:custClr name="Gray 7">
      <a:srgbClr val="5C5B59"/>
    </a:custClr>
    <a:custClr name="Gray 8">
      <a:srgbClr val="2E2D2C"/>
    </a:custClr>
    <a:custClr name="Light Yellow">
      <a:srgbClr val="FBF9AA"/>
    </a:custClr>
    <a:custClr name="Yellow">
      <a:srgbClr val="FFE667"/>
    </a:custClr>
    <a:custClr name="Medium Yellow">
      <a:srgbClr val="FFD03D"/>
    </a:custClr>
    <a:custClr name="Dark Yellow">
      <a:srgbClr val="E1860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ight Violet">
      <a:srgbClr val="E0E1F6"/>
    </a:custClr>
    <a:custClr name="Violet">
      <a:srgbClr val="C5C3EE"/>
    </a:custClr>
    <a:custClr name="Medium Violet">
      <a:srgbClr val="928BDE"/>
    </a:custClr>
    <a:custClr name="Dark Violet">
      <a:srgbClr val="5D4495"/>
    </a:custClr>
    <a:custClr>
      <a:srgbClr val="FFFFFF"/>
    </a:custClr>
    <a:custClr>
      <a:srgbClr val="FFFFFF"/>
    </a:custClr>
    <a:custClr>
      <a:srgbClr val="FFFFFF"/>
    </a:custClr>
    <a:custClr name="Signal Red">
      <a:srgbClr val="F62B2B"/>
    </a:custClr>
    <a:custClr name="Signal Yellow">
      <a:srgbClr val="FF8413"/>
    </a:custClr>
    <a:custClr name="Signal Green">
      <a:srgbClr val="1EAD1B"/>
    </a:custClr>
  </a:custClrLst>
  <a:extLst>
    <a:ext uri="{05A4C25C-085E-4340-85A3-A5531E510DB2}">
      <thm15:themeFamily xmlns:thm15="http://schemas.microsoft.com/office/thememl/2012/main" name="opnMe® Office Template v05" id="{604E51C1-1A37-44BC-A16E-47779CD8CCE4}" vid="{CF18BEBB-BDBD-4D74-945A-7CE49EB54E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9D9E06A14AA54DBF5F4CBCF725E020" ma:contentTypeVersion="20" ma:contentTypeDescription="Create a new document." ma:contentTypeScope="" ma:versionID="c5ea6c7e812de5618d848d817d69ab88">
  <xsd:schema xmlns:xsd="http://www.w3.org/2001/XMLSchema" xmlns:xs="http://www.w3.org/2001/XMLSchema" xmlns:p="http://schemas.microsoft.com/office/2006/metadata/properties" xmlns:ns1="http://schemas.microsoft.com/sharepoint/v3" xmlns:ns2="50a9f7a1-5925-4342-842d-07c1755b2ac5" xmlns:ns3="b2d9c79d-f297-4d2a-92cf-5098833d6840" xmlns:ns4="e47812bf-c8f0-415c-9dc6-756594725798" targetNamespace="http://schemas.microsoft.com/office/2006/metadata/properties" ma:root="true" ma:fieldsID="5a4e3981d74149a72186382389bb527d" ns1:_="" ns2:_="" ns3:_="" ns4:_="">
    <xsd:import namespace="http://schemas.microsoft.com/sharepoint/v3"/>
    <xsd:import namespace="50a9f7a1-5925-4342-842d-07c1755b2ac5"/>
    <xsd:import namespace="b2d9c79d-f297-4d2a-92cf-5098833d6840"/>
    <xsd:import namespace="e47812bf-c8f0-415c-9dc6-756594725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f7a1-5925-4342-842d-07c1755b2a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8f3110-b2b7-48bc-b5f0-a137367be0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9c79d-f297-4d2a-92cf-5098833d68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812bf-c8f0-415c-9dc6-75659472579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85035b8-0518-4441-8382-181a3a683092}" ma:internalName="TaxCatchAll" ma:showField="CatchAllData" ma:web="b2d9c79d-f297-4d2a-92cf-5098833d68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a9f7a1-5925-4342-842d-07c1755b2ac5">
      <Terms xmlns="http://schemas.microsoft.com/office/infopath/2007/PartnerControls"/>
    </lcf76f155ced4ddcb4097134ff3c332f>
    <TaxCatchAll xmlns="e47812bf-c8f0-415c-9dc6-756594725798" xsi:nil="true"/>
    <SharedWithUsers xmlns="b2d9c79d-f297-4d2a-92cf-5098833d6840">
      <UserInfo>
        <DisplayName>zxBIB Guhlke,Christian (IT RDM) EXTERNAL</DisplayName>
        <AccountId>652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EE49E0C-92AC-4322-A3F0-703A54C19D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412523-011F-4FD2-98AD-651C8FFCF9B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1075DDD-F0B5-488E-AD6B-D3B5A283BC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0a9f7a1-5925-4342-842d-07c1755b2ac5"/>
    <ds:schemaRef ds:uri="b2d9c79d-f297-4d2a-92cf-5098833d6840"/>
    <ds:schemaRef ds:uri="e47812bf-c8f0-415c-9dc6-7565947257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434E7E-C9C2-42ED-8A0A-8FD683F08B32}">
  <ds:schemaRefs>
    <ds:schemaRef ds:uri="http://schemas.microsoft.com/office/2006/metadata/properties"/>
    <ds:schemaRef ds:uri="http://schemas.microsoft.com/office/infopath/2007/PartnerControls"/>
    <ds:schemaRef ds:uri="50a9f7a1-5925-4342-842d-07c1755b2ac5"/>
    <ds:schemaRef ds:uri="e47812bf-c8f0-415c-9dc6-756594725798"/>
    <ds:schemaRef ds:uri="b2d9c79d-f297-4d2a-92cf-5098833d6840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bfd0b529-4a04-4616-88d2-531082d94bb8}" enabled="1" method="Standard" siteId="{e1f8af86-ee95-4718-bd0d-375b37366c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0-opnMe_O2E_Submission_Template (1).dotx</Template>
  <TotalTime>0</TotalTime>
  <Pages>2</Pages>
  <Words>303</Words>
  <Characters>1745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O2E project name - Submission template</vt:lpstr>
      <vt:lpstr>opn2EXPERTS – Answer Template</vt:lpstr>
    </vt:vector>
  </TitlesOfParts>
  <Company>Boehringer Ingelheim</Company>
  <LinksUpToDate>false</LinksUpToDate>
  <CharactersWithSpaces>2044</CharactersWithSpaces>
  <SharedDoc>false</SharedDoc>
  <HLinks>
    <vt:vector size="144" baseType="variant">
      <vt:variant>
        <vt:i4>65624</vt:i4>
      </vt:variant>
      <vt:variant>
        <vt:i4>132</vt:i4>
      </vt:variant>
      <vt:variant>
        <vt:i4>0</vt:i4>
      </vt:variant>
      <vt:variant>
        <vt:i4>5</vt:i4>
      </vt:variant>
      <vt:variant>
        <vt:lpwstr>https://www.ncbi.nlm.nih.gov/pubmed/28930682</vt:lpwstr>
      </vt:variant>
      <vt:variant>
        <vt:lpwstr/>
      </vt:variant>
      <vt:variant>
        <vt:i4>1441792</vt:i4>
      </vt:variant>
      <vt:variant>
        <vt:i4>129</vt:i4>
      </vt:variant>
      <vt:variant>
        <vt:i4>0</vt:i4>
      </vt:variant>
      <vt:variant>
        <vt:i4>5</vt:i4>
      </vt:variant>
      <vt:variant>
        <vt:lpwstr>http://www.sciencedirect.com/science/article/pii/S2211124717312238?via%3Dihub</vt:lpwstr>
      </vt:variant>
      <vt:variant>
        <vt:lpwstr/>
      </vt:variant>
      <vt:variant>
        <vt:i4>3866666</vt:i4>
      </vt:variant>
      <vt:variant>
        <vt:i4>126</vt:i4>
      </vt:variant>
      <vt:variant>
        <vt:i4>0</vt:i4>
      </vt:variant>
      <vt:variant>
        <vt:i4>5</vt:i4>
      </vt:variant>
      <vt:variant>
        <vt:lpwstr>https://www.opnme.com/</vt:lpwstr>
      </vt:variant>
      <vt:variant>
        <vt:lpwstr/>
      </vt:variant>
      <vt:variant>
        <vt:i4>3866666</vt:i4>
      </vt:variant>
      <vt:variant>
        <vt:i4>120</vt:i4>
      </vt:variant>
      <vt:variant>
        <vt:i4>0</vt:i4>
      </vt:variant>
      <vt:variant>
        <vt:i4>5</vt:i4>
      </vt:variant>
      <vt:variant>
        <vt:lpwstr>https://www.opnme.com/</vt:lpwstr>
      </vt:variant>
      <vt:variant>
        <vt:lpwstr/>
      </vt:variant>
      <vt:variant>
        <vt:i4>3866666</vt:i4>
      </vt:variant>
      <vt:variant>
        <vt:i4>117</vt:i4>
      </vt:variant>
      <vt:variant>
        <vt:i4>0</vt:i4>
      </vt:variant>
      <vt:variant>
        <vt:i4>5</vt:i4>
      </vt:variant>
      <vt:variant>
        <vt:lpwstr>https://www.opnme.com/</vt:lpwstr>
      </vt:variant>
      <vt:variant>
        <vt:lpwstr/>
      </vt:variant>
      <vt:variant>
        <vt:i4>7864373</vt:i4>
      </vt:variant>
      <vt:variant>
        <vt:i4>111</vt:i4>
      </vt:variant>
      <vt:variant>
        <vt:i4>0</vt:i4>
      </vt:variant>
      <vt:variant>
        <vt:i4>5</vt:i4>
      </vt:variant>
      <vt:variant>
        <vt:lpwstr>https://www.thesgc.org/chemical-probes</vt:lpwstr>
      </vt:variant>
      <vt:variant>
        <vt:lpwstr/>
      </vt:variant>
      <vt:variant>
        <vt:i4>1114165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_Toc169550855</vt:lpwstr>
      </vt:variant>
      <vt:variant>
        <vt:i4>1114165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_Toc169550854</vt:lpwstr>
      </vt:variant>
      <vt:variant>
        <vt:i4>1114165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_Toc169550853</vt:lpwstr>
      </vt:variant>
      <vt:variant>
        <vt:i4>1114165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_Toc169550852</vt:lpwstr>
      </vt:variant>
      <vt:variant>
        <vt:i4>1114165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_Toc169550851</vt:lpwstr>
      </vt:variant>
      <vt:variant>
        <vt:i4>1114165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_Toc169550850</vt:lpwstr>
      </vt:variant>
      <vt:variant>
        <vt:i4>1048629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_Toc169550849</vt:lpwstr>
      </vt:variant>
      <vt:variant>
        <vt:i4>1048629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_Toc169550848</vt:lpwstr>
      </vt:variant>
      <vt:variant>
        <vt:i4>1048629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_Toc169550847</vt:lpwstr>
      </vt:variant>
      <vt:variant>
        <vt:i4>1048629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_Toc169550846</vt:lpwstr>
      </vt:variant>
      <vt:variant>
        <vt:i4>1048629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_Toc169550845</vt:lpwstr>
      </vt:variant>
      <vt:variant>
        <vt:i4>1048629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_Toc169550844</vt:lpwstr>
      </vt:variant>
      <vt:variant>
        <vt:i4>1048629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_Toc169550843</vt:lpwstr>
      </vt:variant>
      <vt:variant>
        <vt:i4>1048629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_Toc169550842</vt:lpwstr>
      </vt:variant>
      <vt:variant>
        <vt:i4>1048629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_Toc169550841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_Toc169550840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_Toc169550839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_Toc169550838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Target adipose tissue - Submission template</dc:title>
  <dc:subject/>
  <dc:creator>Janini,Mariam (RES) BII-DE-I</dc:creator>
  <cp:keywords/>
  <dc:description/>
  <cp:lastModifiedBy>Janini,Mariam (DR) BII-DE-I</cp:lastModifiedBy>
  <cp:revision>1</cp:revision>
  <cp:lastPrinted>2024-06-17T09:15:00Z</cp:lastPrinted>
  <dcterms:created xsi:type="dcterms:W3CDTF">2024-08-15T13:50:00Z</dcterms:created>
  <dcterms:modified xsi:type="dcterms:W3CDTF">2024-08-15T14:01:00Z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0x010100C09D9E06A14AA54DBF5F4CBCF725E020</vt:lpwstr>
  </property>
</Properties>
</file>