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E3B26EEF592440B2B15C8AA0438F988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p w14:paraId="543B73D7" w14:textId="1F67BBDA" w:rsidR="00383611" w:rsidRPr="00F3703C" w:rsidRDefault="001A2D21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proofErr w:type="spellStart"/>
          <w:r w:rsidRPr="001A2D21">
            <w:rPr>
              <w:b/>
              <w:bCs/>
              <w:sz w:val="48"/>
              <w:szCs w:val="48"/>
              <w:lang w:eastAsia="ja-JP"/>
            </w:rPr>
            <w:t>Tumor</w:t>
          </w:r>
          <w:proofErr w:type="spellEnd"/>
          <w:r w:rsidRPr="001A2D21">
            <w:rPr>
              <w:b/>
              <w:bCs/>
              <w:sz w:val="48"/>
              <w:szCs w:val="48"/>
              <w:lang w:eastAsia="ja-JP"/>
            </w:rPr>
            <w:t>-specific genetic dependencies</w:t>
          </w:r>
          <w:r>
            <w:rPr>
              <w:b/>
              <w:bCs/>
              <w:sz w:val="48"/>
              <w:szCs w:val="48"/>
              <w:lang w:eastAsia="ja-JP"/>
            </w:rPr>
            <w:t xml:space="preserve"> </w:t>
          </w:r>
          <w:r w:rsidRPr="001A2D21">
            <w:rPr>
              <w:b/>
              <w:bCs/>
              <w:sz w:val="48"/>
              <w:szCs w:val="48"/>
              <w:lang w:eastAsia="ja-JP"/>
            </w:rPr>
            <w:t>- Submission template</w:t>
          </w:r>
        </w:p>
      </w:sdtContent>
    </w:sdt>
    <w:p w14:paraId="07D7E516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007C38A4" w14:textId="17D376EE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B64A28" w:rsidRPr="00B64A28">
        <w:rPr>
          <w:i/>
          <w:iCs/>
          <w:sz w:val="18"/>
          <w:szCs w:val="18"/>
        </w:rPr>
        <w:t xml:space="preserve">“Which cancer cell-selective dependency, supported by experimental validation, would you propose to capitalize on to trigger regression in solid </w:t>
      </w:r>
      <w:proofErr w:type="spellStart"/>
      <w:r w:rsidR="00B64A28" w:rsidRPr="00B64A28">
        <w:rPr>
          <w:i/>
          <w:iCs/>
          <w:sz w:val="18"/>
          <w:szCs w:val="18"/>
        </w:rPr>
        <w:t>tumors</w:t>
      </w:r>
      <w:proofErr w:type="spellEnd"/>
      <w:r w:rsidR="00B64A28" w:rsidRPr="00B64A28">
        <w:rPr>
          <w:i/>
          <w:iCs/>
          <w:sz w:val="18"/>
          <w:szCs w:val="18"/>
        </w:rPr>
        <w:t xml:space="preserve">?”. </w:t>
      </w:r>
      <w:r w:rsidRPr="008978F9">
        <w:rPr>
          <w:i/>
          <w:iCs/>
          <w:sz w:val="18"/>
          <w:szCs w:val="18"/>
          <w:lang w:val="en-US"/>
        </w:rPr>
        <w:t xml:space="preserve">Access the public profile via the </w:t>
      </w:r>
      <w:hyperlink r:id="rId11" w:history="1">
        <w:r w:rsidRPr="00516849">
          <w:rPr>
            <w:rStyle w:val="Hyperlink"/>
            <w:i/>
            <w:iCs/>
            <w:sz w:val="18"/>
            <w:szCs w:val="18"/>
            <w:lang w:val="en-US"/>
          </w:rPr>
          <w:t>following link</w:t>
        </w:r>
      </w:hyperlink>
      <w:r w:rsidRPr="008978F9">
        <w:rPr>
          <w:i/>
          <w:iCs/>
          <w:sz w:val="18"/>
          <w:szCs w:val="18"/>
          <w:lang w:val="en-US"/>
        </w:rPr>
        <w:t xml:space="preserve">. </w:t>
      </w:r>
    </w:p>
    <w:p w14:paraId="38958F2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5CA2492D" w14:textId="0C7FDDD7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03400B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58DE1F82" w14:textId="77777777" w:rsidR="00440855" w:rsidRPr="003F4287" w:rsidRDefault="00440855" w:rsidP="00440855">
      <w:pPr>
        <w:rPr>
          <w:lang w:val="en-US"/>
        </w:rPr>
      </w:pPr>
    </w:p>
    <w:p w14:paraId="5C6BA819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291CBA2C" w14:textId="77777777" w:rsidR="00440855" w:rsidRPr="00440855" w:rsidRDefault="00440855" w:rsidP="00440855"/>
    <w:p w14:paraId="4E1F03D3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16E28754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E069368D28EB433195D34F4AE12FD838"/>
          </w:placeholder>
          <w:showingPlcHdr/>
        </w:sdtPr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0B6E548C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5A88ECF8E2EA477A8CF0A9933001163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22AE26B9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7FD5584082964BAE91EF3406160429AF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E1052F7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234B7359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2094D7DA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B2EA9BA9DAD943B99F69A01F15946679"/>
          </w:placeholder>
          <w:showingPlcHdr/>
        </w:sdtPr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09299AB8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B273B776373B4211971EF2C61B52D8F8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C213420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D176F4E30F4943F1A74809B6F65E6479"/>
          </w:placeholder>
          <w:showingPlcHdr/>
        </w:sdtPr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0D97AB4" w14:textId="77777777" w:rsidR="008978F9" w:rsidRDefault="008978F9" w:rsidP="003F4287">
      <w:pPr>
        <w:rPr>
          <w:lang w:val="en-US"/>
        </w:rPr>
      </w:pPr>
    </w:p>
    <w:p w14:paraId="72452560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lastRenderedPageBreak/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proofErr w:type="gramStart"/>
      <w:r>
        <w:rPr>
          <w:lang w:val="en-US"/>
        </w:rPr>
        <w:t>capabilities</w:t>
      </w:r>
      <w:proofErr w:type="gramEnd"/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61B7D9D8" w14:textId="77777777" w:rsidR="008978F9" w:rsidRPr="003F4287" w:rsidRDefault="00000000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FF53A7CAE4654626829AC05C21285262"/>
          </w:placeholder>
          <w:showingPlcHdr/>
        </w:sdtPr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652D2AFA" w14:textId="77777777" w:rsidR="001230D7" w:rsidRDefault="001230D7" w:rsidP="001230D7">
      <w:pPr>
        <w:rPr>
          <w:lang w:val="en-US"/>
        </w:rPr>
      </w:pPr>
    </w:p>
    <w:p w14:paraId="10D6AE29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 xml:space="preserve">opn2EXPERTS answer &amp; collaboration </w:t>
      </w:r>
      <w:proofErr w:type="gramStart"/>
      <w:r w:rsidR="003817B3" w:rsidRPr="003817B3">
        <w:rPr>
          <w:lang w:val="en-US"/>
        </w:rPr>
        <w:t>proposal</w:t>
      </w:r>
      <w:proofErr w:type="gramEnd"/>
    </w:p>
    <w:p w14:paraId="16E41F9B" w14:textId="77777777" w:rsidR="00F558DF" w:rsidRPr="00F558DF" w:rsidRDefault="00F558DF" w:rsidP="00F558DF">
      <w:pPr>
        <w:rPr>
          <w:lang w:val="en-US"/>
        </w:rPr>
      </w:pPr>
    </w:p>
    <w:p w14:paraId="489D4670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54A41B51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7402FADB912F42AB962B218150E53F8B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6B8CA18" w14:textId="77777777" w:rsidR="008978F9" w:rsidRPr="00EF0D68" w:rsidRDefault="003817B3" w:rsidP="00F558DF">
      <w:pPr>
        <w:pStyle w:val="ListParagraph"/>
      </w:pPr>
      <w:r w:rsidRPr="003817B3">
        <w:t xml:space="preserve">Rephrasing of the question to be solved and outline of the answer including innovative </w:t>
      </w:r>
      <w:proofErr w:type="gramStart"/>
      <w:r w:rsidRPr="003817B3">
        <w:t>aspects</w:t>
      </w:r>
      <w:proofErr w:type="gramEnd"/>
    </w:p>
    <w:p w14:paraId="6A2DC220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7D0CEB9CA6974EEE930946054F0CA5FE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7D236F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73C5430C" w14:textId="77777777" w:rsidR="003F4287" w:rsidRPr="00440855" w:rsidRDefault="00000000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5E1ED5E134E34B3ABE47ED3863F27999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1AA0896" w14:textId="77777777" w:rsidR="008978F9" w:rsidRPr="00EF0D68" w:rsidRDefault="003817B3" w:rsidP="00F558DF">
      <w:pPr>
        <w:pStyle w:val="ListParagraph"/>
      </w:pPr>
      <w:r w:rsidRPr="003817B3">
        <w:t xml:space="preserve">Total funding request including a short </w:t>
      </w:r>
      <w:proofErr w:type="gramStart"/>
      <w:r w:rsidRPr="003817B3">
        <w:t>justification</w:t>
      </w:r>
      <w:proofErr w:type="gramEnd"/>
    </w:p>
    <w:p w14:paraId="23184B9E" w14:textId="77777777" w:rsidR="003F4287" w:rsidRPr="003F4287" w:rsidRDefault="00000000" w:rsidP="00EF0D68">
      <w:pPr>
        <w:ind w:left="360"/>
      </w:pPr>
      <w:sdt>
        <w:sdtPr>
          <w:id w:val="1897388882"/>
          <w:placeholder>
            <w:docPart w:val="90AB98CD319B4A0A9EA71586AB95D2F7"/>
          </w:placeholder>
          <w:showingPlcHdr/>
        </w:sdtPr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619C03D" w14:textId="77777777" w:rsidR="003F4287" w:rsidRDefault="00EF0D68" w:rsidP="00F558DF">
      <w:pPr>
        <w:pStyle w:val="ListParagraph"/>
      </w:pPr>
      <w:r w:rsidRPr="00EF0D68">
        <w:t xml:space="preserve">Information on potential conflicting intellectual property rights of third parties and freedom to </w:t>
      </w:r>
      <w:proofErr w:type="gramStart"/>
      <w:r w:rsidRPr="00EF0D68">
        <w:t>operate</w:t>
      </w:r>
      <w:proofErr w:type="gramEnd"/>
    </w:p>
    <w:sdt>
      <w:sdtPr>
        <w:id w:val="-686745043"/>
        <w:placeholder>
          <w:docPart w:val="2DA56509C85147219BC2D53330BAD4D2"/>
        </w:placeholder>
        <w:showingPlcHdr/>
      </w:sdtPr>
      <w:sdtContent>
        <w:p w14:paraId="54F0EE2D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39EE24AA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DC9ABD3CB1144076908B81D4A7EF1B32"/>
        </w:placeholder>
        <w:showingPlcHdr/>
      </w:sdtPr>
      <w:sdtContent>
        <w:p w14:paraId="00017251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28B37C2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0A097" w14:textId="77777777" w:rsidR="007C0445" w:rsidRDefault="007C0445" w:rsidP="00E911D6">
      <w:pPr>
        <w:spacing w:after="0" w:line="240" w:lineRule="auto"/>
      </w:pPr>
      <w:r>
        <w:separator/>
      </w:r>
    </w:p>
  </w:endnote>
  <w:endnote w:type="continuationSeparator" w:id="0">
    <w:p w14:paraId="0C417143" w14:textId="77777777" w:rsidR="007C0445" w:rsidRDefault="007C0445" w:rsidP="00E911D6">
      <w:pPr>
        <w:spacing w:after="0" w:line="240" w:lineRule="auto"/>
      </w:pPr>
      <w:r>
        <w:continuationSeparator/>
      </w:r>
    </w:p>
  </w:endnote>
  <w:endnote w:type="continuationNotice" w:id="1">
    <w:p w14:paraId="10CD0B4B" w14:textId="77777777" w:rsidR="007C0445" w:rsidRDefault="007C044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11770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14D440ED" wp14:editId="2DCB7A33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721BAF8C" wp14:editId="2B2A7077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7CF176" w14:textId="77777777" w:rsidR="00E911D6" w:rsidRPr="00516849" w:rsidRDefault="00000000" w:rsidP="00516849">
    <w:pPr>
      <w:pStyle w:val="Footer"/>
    </w:pPr>
    <w:sdt>
      <w:sdtPr>
        <w:rPr>
          <w:lang w:val="en-US"/>
        </w:rPr>
        <w:id w:val="-257445346"/>
      </w:sdtPr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1E1DC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6EC1D2" wp14:editId="0D0E6B03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12AFE2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D2BFDC5" wp14:editId="1BB36ACD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EBACD" w14:textId="77777777" w:rsidR="007C0445" w:rsidRDefault="007C0445" w:rsidP="00E911D6">
      <w:pPr>
        <w:spacing w:after="0" w:line="240" w:lineRule="auto"/>
      </w:pPr>
      <w:r>
        <w:separator/>
      </w:r>
    </w:p>
  </w:footnote>
  <w:footnote w:type="continuationSeparator" w:id="0">
    <w:p w14:paraId="557F440B" w14:textId="77777777" w:rsidR="007C0445" w:rsidRDefault="007C0445" w:rsidP="00E911D6">
      <w:pPr>
        <w:spacing w:after="0" w:line="240" w:lineRule="auto"/>
      </w:pPr>
      <w:r>
        <w:continuationSeparator/>
      </w:r>
    </w:p>
  </w:footnote>
  <w:footnote w:type="continuationNotice" w:id="1">
    <w:p w14:paraId="69C7463A" w14:textId="77777777" w:rsidR="007C0445" w:rsidRDefault="007C044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AE7A" w14:textId="77777777" w:rsidR="00F3703C" w:rsidRDefault="00F3703C">
    <w:pPr>
      <w:pStyle w:val="Header"/>
    </w:pPr>
  </w:p>
  <w:p w14:paraId="54F63697" w14:textId="77777777" w:rsidR="00F3703C" w:rsidRDefault="00F3703C">
    <w:pPr>
      <w:pStyle w:val="Header"/>
    </w:pPr>
  </w:p>
  <w:p w14:paraId="04992882" w14:textId="77777777" w:rsidR="00F3703C" w:rsidRDefault="00F3703C">
    <w:pPr>
      <w:pStyle w:val="Header"/>
    </w:pPr>
  </w:p>
  <w:p w14:paraId="02B3BB0D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6296092" wp14:editId="4C6A84A0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28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2D21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445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4A28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EACA16"/>
  <w15:chartTrackingRefBased/>
  <w15:docId w15:val="{D4021947-6538-44E5-A07A-E1681F9A5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opnme.com/faqs?cid=tech:opnMe:CR2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r-02-cancer-cell-selective-dependency?cid=tech:opnMe:CR2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nima\Downloads\0-opnMe_O2E_Submission_Template%20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3B26EEF592440B2B15C8AA0438F9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F714-33AE-496A-A553-81EB2AC66605}"/>
      </w:docPartPr>
      <w:docPartBody>
        <w:p w:rsidR="005570CB" w:rsidRDefault="00000000">
          <w:pPr>
            <w:pStyle w:val="E3B26EEF592440B2B15C8AA0438F988C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E069368D28EB433195D34F4AE12FD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710D8-F24A-4C88-9D59-9657B882776F}"/>
      </w:docPartPr>
      <w:docPartBody>
        <w:p w:rsidR="005570CB" w:rsidRDefault="00000000">
          <w:pPr>
            <w:pStyle w:val="E069368D28EB433195D34F4AE12FD83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88ECF8E2EA477A8CF0A99330011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07E9-AAFB-4353-A48E-C27E57A69A5E}"/>
      </w:docPartPr>
      <w:docPartBody>
        <w:p w:rsidR="005570CB" w:rsidRDefault="00000000">
          <w:pPr>
            <w:pStyle w:val="5A88ECF8E2EA477A8CF0A9933001163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D5584082964BAE91EF340616042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F3F6A-08F4-4E01-B2F1-90CAF377BEF3}"/>
      </w:docPartPr>
      <w:docPartBody>
        <w:p w:rsidR="005570CB" w:rsidRDefault="00000000">
          <w:pPr>
            <w:pStyle w:val="7FD5584082964BAE91EF3406160429AF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EA9BA9DAD943B99F69A01F15946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23BBF-3078-4FB9-A97B-7900462A470A}"/>
      </w:docPartPr>
      <w:docPartBody>
        <w:p w:rsidR="005570CB" w:rsidRDefault="00000000">
          <w:pPr>
            <w:pStyle w:val="B2EA9BA9DAD943B99F69A01F1594667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73B776373B4211971EF2C61B52D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EFF763-6425-4D74-8918-42D80D6B1656}"/>
      </w:docPartPr>
      <w:docPartBody>
        <w:p w:rsidR="005570CB" w:rsidRDefault="00000000">
          <w:pPr>
            <w:pStyle w:val="B273B776373B4211971EF2C61B52D8F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76F4E30F4943F1A74809B6F65E6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8D8BE-04BC-4348-91D6-4FDDFED8A302}"/>
      </w:docPartPr>
      <w:docPartBody>
        <w:p w:rsidR="005570CB" w:rsidRDefault="00000000">
          <w:pPr>
            <w:pStyle w:val="D176F4E30F4943F1A74809B6F65E647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F53A7CAE4654626829AC05C21285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6B4A5-C7F4-40B7-A076-258953BA3511}"/>
      </w:docPartPr>
      <w:docPartBody>
        <w:p w:rsidR="005570CB" w:rsidRDefault="00000000">
          <w:pPr>
            <w:pStyle w:val="FF53A7CAE4654626829AC05C2128526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02FADB912F42AB962B218150E53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BC9CF-8452-44DD-A44D-A9C27AF341E7}"/>
      </w:docPartPr>
      <w:docPartBody>
        <w:p w:rsidR="005570CB" w:rsidRDefault="00000000">
          <w:pPr>
            <w:pStyle w:val="7402FADB912F42AB962B218150E53F8B"/>
          </w:pPr>
          <w:r w:rsidRPr="0072435C">
            <w:rPr>
              <w:rStyle w:val="PlaceholderText"/>
            </w:rPr>
            <w:t xml:space="preserve">Click or tap </w:t>
          </w:r>
          <w:r w:rsidRPr="0072435C">
            <w:rPr>
              <w:rStyle w:val="PlaceholderText"/>
            </w:rPr>
            <w:t>here to enter text.</w:t>
          </w:r>
        </w:p>
      </w:docPartBody>
    </w:docPart>
    <w:docPart>
      <w:docPartPr>
        <w:name w:val="7D0CEB9CA6974EEE930946054F0CA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BE6B8-95A1-4B86-89D7-E3A63E55A8D3}"/>
      </w:docPartPr>
      <w:docPartBody>
        <w:p w:rsidR="005570CB" w:rsidRDefault="00000000">
          <w:pPr>
            <w:pStyle w:val="7D0CEB9CA6974EEE930946054F0CA5F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1ED5E134E34B3ABE47ED3863F27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6807C-AE60-417F-9D55-04C0A2B42B68}"/>
      </w:docPartPr>
      <w:docPartBody>
        <w:p w:rsidR="005570CB" w:rsidRDefault="00000000">
          <w:pPr>
            <w:pStyle w:val="5E1ED5E134E34B3ABE47ED3863F2799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AB98CD319B4A0A9EA71586AB95D2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93D57-E325-405A-9BE5-5C0EB5B1F9CF}"/>
      </w:docPartPr>
      <w:docPartBody>
        <w:p w:rsidR="005570CB" w:rsidRDefault="00000000">
          <w:pPr>
            <w:pStyle w:val="90AB98CD319B4A0A9EA71586AB95D2F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A56509C85147219BC2D53330BAD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DF5F0-3D00-4CE9-955D-56624F9A9426}"/>
      </w:docPartPr>
      <w:docPartBody>
        <w:p w:rsidR="005570CB" w:rsidRDefault="00000000">
          <w:pPr>
            <w:pStyle w:val="2DA56509C85147219BC2D53330BAD4D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9ABD3CB1144076908B81D4A7EF1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BBEB4-D15B-402A-BBEC-BA568E64CBC8}"/>
      </w:docPartPr>
      <w:docPartBody>
        <w:p w:rsidR="005570CB" w:rsidRDefault="00000000">
          <w:pPr>
            <w:pStyle w:val="DC9ABD3CB1144076908B81D4A7EF1B32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auto"/>
    <w:pitch w:val="variable"/>
    <w:sig w:usb0="A000006F" w:usb1="00000001" w:usb2="00000000" w:usb3="00000000" w:csb0="000000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0CB"/>
    <w:rsid w:val="003645F3"/>
    <w:rsid w:val="0055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3B26EEF592440B2B15C8AA0438F988C">
    <w:name w:val="E3B26EEF592440B2B15C8AA0438F988C"/>
  </w:style>
  <w:style w:type="paragraph" w:customStyle="1" w:styleId="E069368D28EB433195D34F4AE12FD838">
    <w:name w:val="E069368D28EB433195D34F4AE12FD838"/>
  </w:style>
  <w:style w:type="paragraph" w:customStyle="1" w:styleId="5A88ECF8E2EA477A8CF0A99330011639">
    <w:name w:val="5A88ECF8E2EA477A8CF0A99330011639"/>
  </w:style>
  <w:style w:type="paragraph" w:customStyle="1" w:styleId="7FD5584082964BAE91EF3406160429AF">
    <w:name w:val="7FD5584082964BAE91EF3406160429AF"/>
  </w:style>
  <w:style w:type="paragraph" w:customStyle="1" w:styleId="B2EA9BA9DAD943B99F69A01F15946679">
    <w:name w:val="B2EA9BA9DAD943B99F69A01F15946679"/>
  </w:style>
  <w:style w:type="paragraph" w:customStyle="1" w:styleId="B273B776373B4211971EF2C61B52D8F8">
    <w:name w:val="B273B776373B4211971EF2C61B52D8F8"/>
  </w:style>
  <w:style w:type="paragraph" w:customStyle="1" w:styleId="D176F4E30F4943F1A74809B6F65E6479">
    <w:name w:val="D176F4E30F4943F1A74809B6F65E6479"/>
  </w:style>
  <w:style w:type="paragraph" w:customStyle="1" w:styleId="FF53A7CAE4654626829AC05C21285262">
    <w:name w:val="FF53A7CAE4654626829AC05C21285262"/>
  </w:style>
  <w:style w:type="paragraph" w:customStyle="1" w:styleId="7402FADB912F42AB962B218150E53F8B">
    <w:name w:val="7402FADB912F42AB962B218150E53F8B"/>
  </w:style>
  <w:style w:type="paragraph" w:customStyle="1" w:styleId="7D0CEB9CA6974EEE930946054F0CA5FE">
    <w:name w:val="7D0CEB9CA6974EEE930946054F0CA5FE"/>
  </w:style>
  <w:style w:type="paragraph" w:customStyle="1" w:styleId="5E1ED5E134E34B3ABE47ED3863F27999">
    <w:name w:val="5E1ED5E134E34B3ABE47ED3863F27999"/>
  </w:style>
  <w:style w:type="paragraph" w:customStyle="1" w:styleId="90AB98CD319B4A0A9EA71586AB95D2F7">
    <w:name w:val="90AB98CD319B4A0A9EA71586AB95D2F7"/>
  </w:style>
  <w:style w:type="paragraph" w:customStyle="1" w:styleId="2DA56509C85147219BC2D53330BAD4D2">
    <w:name w:val="2DA56509C85147219BC2D53330BAD4D2"/>
  </w:style>
  <w:style w:type="paragraph" w:customStyle="1" w:styleId="DC9ABD3CB1144076908B81D4A7EF1B32">
    <w:name w:val="DC9ABD3CB1144076908B81D4A7EF1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9D9E06A14AA54DBF5F4CBCF725E020" ma:contentTypeVersion="20" ma:contentTypeDescription="Create a new document." ma:contentTypeScope="" ma:versionID="c5ea6c7e812de5618d848d817d69ab88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5a4e3981d74149a72186382389bb527d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434E7E-C9C2-42ED-8A0A-8FD683F08B32}">
  <ds:schemaRefs>
    <ds:schemaRef ds:uri="http://schemas.microsoft.com/office/2006/metadata/properties"/>
    <ds:schemaRef ds:uri="http://schemas.microsoft.com/office/infopath/2007/PartnerControls"/>
    <ds:schemaRef ds:uri="50a9f7a1-5925-4342-842d-07c1755b2ac5"/>
    <ds:schemaRef ds:uri="e47812bf-c8f0-415c-9dc6-756594725798"/>
    <ds:schemaRef ds:uri="b2d9c79d-f297-4d2a-92cf-5098833d6840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1075DDD-F0B5-488E-AD6B-D3B5A283BC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0a9f7a1-5925-4342-842d-07c1755b2ac5"/>
    <ds:schemaRef ds:uri="b2d9c79d-f297-4d2a-92cf-5098833d6840"/>
    <ds:schemaRef ds:uri="e47812bf-c8f0-415c-9dc6-756594725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0-opnMe_O2E_Submission_Template (1).dotx</Template>
  <TotalTime>0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2270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Tumor-specific genetic dependencies - Submission template</dc:title>
  <dc:subject/>
  <dc:creator>Janini,Mariam (RES) BII-DE-I</dc:creator>
  <cp:keywords/>
  <dc:description/>
  <cp:lastModifiedBy>Janini,Mariam (DR) BII-DE-I</cp:lastModifiedBy>
  <cp:revision>2</cp:revision>
  <cp:lastPrinted>2024-06-17T09:15:00Z</cp:lastPrinted>
  <dcterms:created xsi:type="dcterms:W3CDTF">2024-08-15T13:39:00Z</dcterms:created>
  <dcterms:modified xsi:type="dcterms:W3CDTF">2024-08-15T13:56:00Z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