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69550838" w:displacedByCustomXml="next"/>
    <w:sdt>
      <w:sdtPr>
        <w:rPr>
          <w:b/>
          <w:bCs/>
          <w:color w:val="076B7E"/>
          <w:sz w:val="48"/>
          <w:szCs w:val="48"/>
          <w:lang w:eastAsia="ja-JP"/>
        </w:rPr>
        <w:alias w:val="Title"/>
        <w:tag w:val=""/>
        <w:id w:val="-396052371"/>
        <w:placeholder>
          <w:docPart w:val="E71E3D616EAF421CBB0A9BFE4682FAE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4C9A35BF" w14:textId="77777777" w:rsidR="00383611" w:rsidRPr="006A6E18" w:rsidRDefault="006250C1" w:rsidP="00383611">
          <w:pPr>
            <w:pStyle w:val="Title"/>
            <w:rPr>
              <w:b/>
              <w:bCs/>
              <w:color w:val="076B7E"/>
              <w:sz w:val="48"/>
              <w:szCs w:val="48"/>
              <w:lang w:eastAsia="ja-JP"/>
            </w:rPr>
          </w:pPr>
          <w:r w:rsidRPr="006250C1">
            <w:rPr>
              <w:b/>
              <w:bCs/>
              <w:color w:val="076B7E"/>
              <w:sz w:val="48"/>
              <w:szCs w:val="48"/>
              <w:lang w:eastAsia="ja-JP"/>
            </w:rPr>
            <w:t>Towards next generation poxvirus-based cancer vaccines</w:t>
          </w:r>
          <w:r>
            <w:rPr>
              <w:b/>
              <w:bCs/>
              <w:color w:val="076B7E"/>
              <w:sz w:val="48"/>
              <w:szCs w:val="48"/>
              <w:lang w:eastAsia="ja-JP"/>
            </w:rPr>
            <w:t xml:space="preserve"> </w:t>
          </w:r>
          <w:r w:rsidRPr="006250C1">
            <w:rPr>
              <w:b/>
              <w:bCs/>
              <w:color w:val="076B7E"/>
              <w:sz w:val="48"/>
              <w:szCs w:val="48"/>
              <w:lang w:eastAsia="ja-JP"/>
            </w:rPr>
            <w:t>– Application form</w:t>
          </w:r>
        </w:p>
      </w:sdtContent>
    </w:sdt>
    <w:p w14:paraId="530CAC83" w14:textId="77777777" w:rsidR="00383611" w:rsidRDefault="00383611" w:rsidP="008978F9">
      <w:pPr>
        <w:rPr>
          <w:i/>
          <w:iCs/>
          <w:sz w:val="18"/>
          <w:szCs w:val="18"/>
          <w:lang w:val="en-US"/>
        </w:rPr>
      </w:pPr>
    </w:p>
    <w:p w14:paraId="28430C69" w14:textId="3205CA7F" w:rsidR="006D49F4" w:rsidRPr="006D49F4" w:rsidRDefault="006D49F4" w:rsidP="006D49F4">
      <w:pPr>
        <w:rPr>
          <w:lang w:val="en-US"/>
        </w:rPr>
      </w:pPr>
      <w:r w:rsidRPr="006D49F4">
        <w:rPr>
          <w:lang w:val="en-US"/>
        </w:rPr>
        <w:t xml:space="preserve">Thank you for having downloaded the opn2TALENTS application document for our new </w:t>
      </w:r>
      <w:proofErr w:type="spellStart"/>
      <w:r w:rsidRPr="006D49F4">
        <w:rPr>
          <w:lang w:val="en-US"/>
        </w:rPr>
        <w:t>PostDoc</w:t>
      </w:r>
      <w:proofErr w:type="spellEnd"/>
      <w:r w:rsidRPr="006D49F4">
        <w:rPr>
          <w:lang w:val="en-US"/>
        </w:rPr>
        <w:t xml:space="preserve"> grant program. Please use this form for your application as part of the </w:t>
      </w:r>
      <w:proofErr w:type="spellStart"/>
      <w:r w:rsidRPr="006D49F4">
        <w:rPr>
          <w:lang w:val="en-US"/>
        </w:rPr>
        <w:t>PostDoc</w:t>
      </w:r>
      <w:proofErr w:type="spellEnd"/>
      <w:r w:rsidRPr="006D49F4">
        <w:rPr>
          <w:lang w:val="en-US"/>
        </w:rPr>
        <w:t xml:space="preserve"> grant opportunity</w:t>
      </w:r>
      <w:r w:rsidR="003A0EC3">
        <w:rPr>
          <w:lang w:val="en-US"/>
        </w:rPr>
        <w:t xml:space="preserve"> “Poxvirus-based cancer vaccines”</w:t>
      </w:r>
      <w:r w:rsidRPr="006D49F4">
        <w:rPr>
          <w:lang w:val="en-US"/>
        </w:rPr>
        <w:t>. Access the full profile via the following</w:t>
      </w:r>
      <w:hyperlink r:id="rId11" w:history="1">
        <w:r w:rsidRPr="006250C1">
          <w:rPr>
            <w:rStyle w:val="Hyperlink"/>
            <w:lang w:val="en-US"/>
          </w:rPr>
          <w:t xml:space="preserve"> link.</w:t>
        </w:r>
      </w:hyperlink>
      <w:r w:rsidRPr="006D49F4">
        <w:rPr>
          <w:lang w:val="en-US"/>
        </w:rPr>
        <w:t xml:space="preserve"> </w:t>
      </w:r>
    </w:p>
    <w:p w14:paraId="2F3FE46C" w14:textId="77777777" w:rsidR="006D49F4" w:rsidRDefault="006D49F4" w:rsidP="006D49F4">
      <w:pPr>
        <w:rPr>
          <w:lang w:val="en-US"/>
        </w:rPr>
      </w:pPr>
      <w:r w:rsidRPr="006D49F4">
        <w:rPr>
          <w:lang w:val="en-US"/>
        </w:rPr>
        <w:t xml:space="preserve">The responses to the topics should provide enough detail for our scientists to understand and evaluate your application. Please only use non-confidential information when filling in the form. Overall, a document of 4-5 </w:t>
      </w:r>
      <w:r>
        <w:rPr>
          <w:lang w:val="en-US"/>
        </w:rPr>
        <w:t xml:space="preserve">pages plus references </w:t>
      </w:r>
      <w:r w:rsidRPr="006D49F4">
        <w:rPr>
          <w:lang w:val="en-US"/>
        </w:rPr>
        <w:t xml:space="preserve">should be sufficient. For further information, please consult our </w:t>
      </w:r>
      <w:hyperlink r:id="rId12" w:history="1">
        <w:r w:rsidRPr="006250C1">
          <w:rPr>
            <w:rStyle w:val="Hyperlink"/>
            <w:lang w:val="en-US"/>
          </w:rPr>
          <w:t>FAQ document</w:t>
        </w:r>
      </w:hyperlink>
      <w:r w:rsidRPr="006D49F4">
        <w:rPr>
          <w:lang w:val="en-US"/>
        </w:rPr>
        <w:t xml:space="preserve"> on opnMe. </w:t>
      </w:r>
      <w:r w:rsidRPr="006D49F4">
        <w:rPr>
          <w:b/>
          <w:bCs/>
          <w:lang w:val="en-US"/>
        </w:rPr>
        <w:t>For the complete application package, please also upload your CV including a publication list and letters of recommendation as part of a single or several separate documents.</w:t>
      </w:r>
    </w:p>
    <w:p w14:paraId="412AD9A0" w14:textId="77777777" w:rsidR="00440855" w:rsidRPr="003F4287" w:rsidRDefault="00440855" w:rsidP="00440855">
      <w:pPr>
        <w:rPr>
          <w:lang w:val="en-US"/>
        </w:rPr>
      </w:pPr>
    </w:p>
    <w:p w14:paraId="23EBB986" w14:textId="77777777" w:rsidR="003F4287" w:rsidRPr="006A6E18" w:rsidRDefault="003F4287" w:rsidP="006A6E18">
      <w:pPr>
        <w:pStyle w:val="Heading1"/>
      </w:pPr>
      <w:r w:rsidRPr="006A6E18">
        <w:t xml:space="preserve">Part 1: </w:t>
      </w:r>
      <w:bookmarkEnd w:id="0"/>
      <w:r w:rsidR="006D49F4" w:rsidRPr="006A6E18">
        <w:t>Personal</w:t>
      </w:r>
      <w:r w:rsidR="00D538B3" w:rsidRPr="006A6E18">
        <w:t xml:space="preserve"> information</w:t>
      </w:r>
    </w:p>
    <w:p w14:paraId="253920D3" w14:textId="77777777" w:rsidR="00440855" w:rsidRPr="00440855" w:rsidRDefault="00440855" w:rsidP="00440855"/>
    <w:p w14:paraId="1BACFBA6" w14:textId="77777777" w:rsidR="003F4287" w:rsidRDefault="00440855" w:rsidP="003F4287">
      <w:pPr>
        <w:pStyle w:val="Heading2"/>
      </w:pPr>
      <w:r>
        <w:t xml:space="preserve">1. </w:t>
      </w:r>
      <w:r w:rsidR="003F4287" w:rsidRPr="003F4287">
        <w:t>Key contact person</w:t>
      </w:r>
    </w:p>
    <w:p w14:paraId="563EBD3C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Full name: </w:t>
      </w:r>
      <w:sdt>
        <w:sdtPr>
          <w:rPr>
            <w:lang w:val="en-US"/>
          </w:rPr>
          <w:id w:val="2138140465"/>
          <w:placeholder>
            <w:docPart w:val="A2F7DA6018E946E49EB34829855304DF"/>
          </w:placeholder>
          <w:showingPlcHdr/>
        </w:sdtPr>
        <w:sdtEndPr/>
        <w:sdtContent>
          <w:r w:rsidRPr="00F3703C">
            <w:rPr>
              <w:color w:val="808080" w:themeColor="background1" w:themeShade="80"/>
            </w:rPr>
            <w:t>Click or tap here to enter text.</w:t>
          </w:r>
        </w:sdtContent>
      </w:sdt>
    </w:p>
    <w:p w14:paraId="3FEE8DE6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Email address: </w:t>
      </w:r>
      <w:sdt>
        <w:sdtPr>
          <w:rPr>
            <w:lang w:val="en-US"/>
          </w:rPr>
          <w:id w:val="2077784764"/>
          <w:placeholder>
            <w:docPart w:val="BC79D851109741C5AE3D03A7F7178F44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DC687FF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Phone number:  </w:t>
      </w:r>
      <w:sdt>
        <w:sdtPr>
          <w:rPr>
            <w:lang w:val="en-US"/>
          </w:rPr>
          <w:id w:val="-756908354"/>
          <w:placeholder>
            <w:docPart w:val="19C8BEA0F11F4063B2F8E1F89D0FCB02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45C1A81" w14:textId="77777777" w:rsidR="006D49F4" w:rsidRDefault="006D49F4" w:rsidP="006D49F4">
      <w:pPr>
        <w:rPr>
          <w:lang w:val="en-US"/>
        </w:rPr>
      </w:pPr>
      <w:r w:rsidRPr="006D49F4">
        <w:rPr>
          <w:lang w:val="en-US"/>
        </w:rPr>
        <w:t>Social media link(s):</w:t>
      </w:r>
      <w:r w:rsidRPr="003F4287">
        <w:rPr>
          <w:lang w:val="en-US"/>
        </w:rPr>
        <w:t xml:space="preserve"> </w:t>
      </w:r>
      <w:sdt>
        <w:sdtPr>
          <w:rPr>
            <w:lang w:val="en-US"/>
          </w:rPr>
          <w:id w:val="-740020198"/>
          <w:placeholder>
            <w:docPart w:val="88927C505C7649F78A697FC98C6F43A3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C718AAC" w14:textId="77777777" w:rsidR="003F4287" w:rsidRDefault="003F4287" w:rsidP="003F4287">
      <w:pPr>
        <w:pStyle w:val="References"/>
        <w:numPr>
          <w:ilvl w:val="0"/>
          <w:numId w:val="0"/>
        </w:numPr>
        <w:rPr>
          <w:lang w:val="en-US"/>
        </w:rPr>
      </w:pPr>
    </w:p>
    <w:p w14:paraId="0AE1D116" w14:textId="77777777" w:rsidR="003F4287" w:rsidRPr="003F4287" w:rsidRDefault="00440855" w:rsidP="003F4287">
      <w:pPr>
        <w:pStyle w:val="Heading2"/>
        <w:rPr>
          <w:lang w:val="en-US"/>
        </w:rPr>
      </w:pPr>
      <w:r>
        <w:rPr>
          <w:lang w:val="en-US"/>
        </w:rPr>
        <w:t xml:space="preserve">2. </w:t>
      </w:r>
      <w:r w:rsidR="006D49F4" w:rsidRPr="006D49F4">
        <w:rPr>
          <w:lang w:val="en-US"/>
        </w:rPr>
        <w:t>Your current organization/company/institution (if applicable)</w:t>
      </w:r>
    </w:p>
    <w:p w14:paraId="141F025A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Organization/Company/Institution Name: </w:t>
      </w:r>
      <w:sdt>
        <w:sdtPr>
          <w:rPr>
            <w:lang w:val="en-US"/>
          </w:rPr>
          <w:id w:val="-1288900191"/>
          <w:placeholder>
            <w:docPart w:val="057233516FC34706BB67F01BD3B0E024"/>
          </w:placeholder>
          <w:showingPlcHdr/>
        </w:sdtPr>
        <w:sdtEndPr/>
        <w:sdtContent>
          <w:r w:rsidRPr="00516849">
            <w:rPr>
              <w:color w:val="808080" w:themeColor="background1" w:themeShade="80"/>
            </w:rPr>
            <w:t>Click or tap here to enter text.</w:t>
          </w:r>
        </w:sdtContent>
      </w:sdt>
    </w:p>
    <w:p w14:paraId="04A9E382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Address: </w:t>
      </w:r>
      <w:sdt>
        <w:sdtPr>
          <w:rPr>
            <w:lang w:val="en-US"/>
          </w:rPr>
          <w:id w:val="1425139777"/>
          <w:placeholder>
            <w:docPart w:val="F0DB6CC213BD43C1ABAD81185D4DACE1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489972C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Website (if available): </w:t>
      </w:r>
      <w:sdt>
        <w:sdtPr>
          <w:rPr>
            <w:lang w:val="en-US"/>
          </w:rPr>
          <w:id w:val="1846895648"/>
          <w:placeholder>
            <w:docPart w:val="15CB7A5586F84651A17596402088B7B3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2D791527" w14:textId="77777777" w:rsidR="006D49F4" w:rsidRDefault="006D49F4">
      <w:pPr>
        <w:rPr>
          <w:lang w:val="en-US"/>
        </w:rPr>
      </w:pPr>
      <w:r>
        <w:rPr>
          <w:lang w:val="en-US"/>
        </w:rPr>
        <w:br w:type="page"/>
      </w:r>
    </w:p>
    <w:p w14:paraId="192D4C6A" w14:textId="77777777" w:rsidR="003F4287" w:rsidRPr="006A6E18" w:rsidRDefault="003F4287" w:rsidP="006A6E18">
      <w:pPr>
        <w:pStyle w:val="Heading1"/>
      </w:pPr>
      <w:r w:rsidRPr="006A6E18">
        <w:t xml:space="preserve">Part 2: </w:t>
      </w:r>
      <w:r w:rsidR="006D49F4" w:rsidRPr="006A6E18">
        <w:t xml:space="preserve">Your </w:t>
      </w:r>
      <w:r w:rsidR="003817B3" w:rsidRPr="006A6E18">
        <w:t>opn2</w:t>
      </w:r>
      <w:r w:rsidR="006D49F4" w:rsidRPr="006A6E18">
        <w:t>TALENTS</w:t>
      </w:r>
      <w:r w:rsidR="003817B3" w:rsidRPr="006A6E18">
        <w:t xml:space="preserve"> </w:t>
      </w:r>
      <w:proofErr w:type="spellStart"/>
      <w:r w:rsidR="006D49F4" w:rsidRPr="006A6E18">
        <w:t>PostDoc</w:t>
      </w:r>
      <w:proofErr w:type="spellEnd"/>
      <w:r w:rsidR="006D49F4" w:rsidRPr="006A6E18">
        <w:t xml:space="preserve"> grant</w:t>
      </w:r>
      <w:r w:rsidR="003817B3" w:rsidRPr="006A6E18">
        <w:t xml:space="preserve"> proposal</w:t>
      </w:r>
    </w:p>
    <w:p w14:paraId="79D950C7" w14:textId="77777777" w:rsidR="00F558DF" w:rsidRPr="00F558DF" w:rsidRDefault="00F558DF" w:rsidP="00F558DF">
      <w:pPr>
        <w:rPr>
          <w:lang w:val="en-US"/>
        </w:rPr>
      </w:pPr>
    </w:p>
    <w:p w14:paraId="20FCCD11" w14:textId="77777777" w:rsidR="008978F9" w:rsidRPr="00F558DF" w:rsidRDefault="006D49F4" w:rsidP="00F558DF">
      <w:pPr>
        <w:pStyle w:val="ListParagraph"/>
      </w:pPr>
      <w:r w:rsidRPr="006D49F4">
        <w:t xml:space="preserve">Title of the proposed </w:t>
      </w:r>
      <w:proofErr w:type="spellStart"/>
      <w:r w:rsidRPr="006D49F4">
        <w:t>PostDoc</w:t>
      </w:r>
      <w:proofErr w:type="spellEnd"/>
      <w:r w:rsidRPr="006D49F4">
        <w:t xml:space="preserve"> grant project</w:t>
      </w:r>
    </w:p>
    <w:p w14:paraId="1D53D8E0" w14:textId="77777777" w:rsidR="003F4287" w:rsidRPr="00440855" w:rsidRDefault="009441F8" w:rsidP="00EF0D68">
      <w:pPr>
        <w:ind w:left="360"/>
        <w:rPr>
          <w:lang w:val="en-US"/>
        </w:rPr>
      </w:pPr>
      <w:sdt>
        <w:sdtPr>
          <w:rPr>
            <w:lang w:val="en-US"/>
          </w:rPr>
          <w:id w:val="-2057307236"/>
          <w:placeholder>
            <w:docPart w:val="714F7A66B900421CBAA1C62A558F8044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4B3B8BB" w14:textId="77777777" w:rsidR="008978F9" w:rsidRPr="00EF0D68" w:rsidRDefault="003817B3" w:rsidP="00F558DF">
      <w:pPr>
        <w:pStyle w:val="ListParagraph"/>
      </w:pPr>
      <w:r w:rsidRPr="003817B3">
        <w:t xml:space="preserve">Rephrasing of the question to be solved and outline of the answer including innovative </w:t>
      </w:r>
      <w:proofErr w:type="gramStart"/>
      <w:r w:rsidRPr="003817B3">
        <w:t>aspects</w:t>
      </w:r>
      <w:proofErr w:type="gramEnd"/>
    </w:p>
    <w:p w14:paraId="6DC2AFFA" w14:textId="77777777" w:rsidR="003F4287" w:rsidRPr="00440855" w:rsidRDefault="009441F8" w:rsidP="00EF0D68">
      <w:pPr>
        <w:ind w:left="360"/>
        <w:rPr>
          <w:lang w:val="en-US"/>
        </w:rPr>
      </w:pPr>
      <w:sdt>
        <w:sdtPr>
          <w:rPr>
            <w:lang w:val="en-US"/>
          </w:rPr>
          <w:id w:val="-882182616"/>
          <w:placeholder>
            <w:docPart w:val="9CFBB30E5DFA4804B8303EB8FAB4C843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0E6060D" w14:textId="77777777" w:rsidR="008978F9" w:rsidRPr="00EF0D68" w:rsidRDefault="00DE4DDD" w:rsidP="00F558DF">
      <w:pPr>
        <w:pStyle w:val="ListParagraph"/>
      </w:pPr>
      <w:r w:rsidRPr="00DE4DDD">
        <w:t>Proposed project plan with work pages, milestones, and key decision points for a 3-year period</w:t>
      </w:r>
    </w:p>
    <w:p w14:paraId="738300DA" w14:textId="77777777" w:rsidR="003F4287" w:rsidRPr="00440855" w:rsidRDefault="009441F8" w:rsidP="00EF0D68">
      <w:pPr>
        <w:ind w:left="360"/>
        <w:rPr>
          <w:lang w:val="en-US"/>
        </w:rPr>
      </w:pPr>
      <w:sdt>
        <w:sdtPr>
          <w:rPr>
            <w:lang w:val="en-US"/>
          </w:rPr>
          <w:id w:val="1813140890"/>
          <w:placeholder>
            <w:docPart w:val="074A196C3BBF47CABF47F3FBB9D40859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3C4AD20" w14:textId="77777777" w:rsidR="008978F9" w:rsidRPr="00EF0D68" w:rsidRDefault="00DE4DDD" w:rsidP="00F558DF">
      <w:pPr>
        <w:pStyle w:val="ListParagraph"/>
      </w:pPr>
      <w:r w:rsidRPr="00DE4DDD">
        <w:t>Only if applicable: Please outline which parts of the proposed project would be pursued at the Boehringer Ingelheim site in Biberach and which ones at other locations (please specify)</w:t>
      </w:r>
    </w:p>
    <w:p w14:paraId="2B3256E7" w14:textId="77777777" w:rsidR="003F4287" w:rsidRPr="003F4287" w:rsidRDefault="009441F8" w:rsidP="00EF0D68">
      <w:pPr>
        <w:ind w:left="360"/>
      </w:pPr>
      <w:sdt>
        <w:sdtPr>
          <w:id w:val="1897388882"/>
          <w:placeholder>
            <w:docPart w:val="9D9F3555621347C58733A937AFA040AB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453CB130" w14:textId="77777777" w:rsidR="003F4287" w:rsidRDefault="00DE4DDD" w:rsidP="00F558DF">
      <w:pPr>
        <w:pStyle w:val="ListParagraph"/>
      </w:pPr>
      <w:r w:rsidRPr="00DE4DDD">
        <w:t>Information on potential conflicting intellectual property rights of third parties and freedom to operate (based on your knowledge)</w:t>
      </w:r>
    </w:p>
    <w:sdt>
      <w:sdtPr>
        <w:id w:val="-686745043"/>
        <w:placeholder>
          <w:docPart w:val="F4475BE50D564FB292E998DA9F8D9F6E"/>
        </w:placeholder>
        <w:showingPlcHdr/>
      </w:sdtPr>
      <w:sdtEndPr/>
      <w:sdtContent>
        <w:p w14:paraId="44664D0A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23A640DE" w14:textId="77777777" w:rsidR="00EF0D68" w:rsidRDefault="00DE4DDD" w:rsidP="00F558DF">
      <w:pPr>
        <w:pStyle w:val="ListParagraph"/>
      </w:pPr>
      <w:r w:rsidRPr="00DE4DDD">
        <w:t>References in relationship to your proposal scientific project proposal</w:t>
      </w:r>
    </w:p>
    <w:sdt>
      <w:sdtPr>
        <w:id w:val="-1846161694"/>
        <w:placeholder>
          <w:docPart w:val="B65A70B5C85E425F816CAAE8C59B94AA"/>
        </w:placeholder>
        <w:showingPlcHdr/>
      </w:sdtPr>
      <w:sdtEndPr/>
      <w:sdtContent>
        <w:p w14:paraId="3C133C05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48F26E92" w14:textId="77777777" w:rsidR="00EF0D68" w:rsidRDefault="00EF0D68" w:rsidP="00EF0D68"/>
    <w:p w14:paraId="1788C051" w14:textId="77777777" w:rsidR="00DE4DDD" w:rsidRDefault="00DE4DDD" w:rsidP="00EF0D68"/>
    <w:p w14:paraId="74469EC4" w14:textId="77777777" w:rsidR="00DE4DDD" w:rsidRDefault="00DE4DDD" w:rsidP="00EF0D68"/>
    <w:p w14:paraId="5445C002" w14:textId="77777777" w:rsidR="00DE4DDD" w:rsidRDefault="00DE4DDD" w:rsidP="00EF0D68"/>
    <w:p w14:paraId="12E401D8" w14:textId="77777777" w:rsidR="00DE4DDD" w:rsidRDefault="00DE4DDD" w:rsidP="00EF0D68"/>
    <w:p w14:paraId="50276B46" w14:textId="77777777" w:rsidR="00DE4DDD" w:rsidRDefault="00DE4DDD" w:rsidP="00EF0D68"/>
    <w:p w14:paraId="134B31ED" w14:textId="77777777" w:rsidR="00DE4DDD" w:rsidRDefault="00DE4DDD" w:rsidP="00EF0D68"/>
    <w:p w14:paraId="46C70E3D" w14:textId="77777777" w:rsidR="00DE4DDD" w:rsidRDefault="00DE4DDD" w:rsidP="00EF0D68"/>
    <w:p w14:paraId="5D7A1C64" w14:textId="77777777" w:rsidR="00DE4DDD" w:rsidRDefault="00DE4DDD" w:rsidP="00EF0D68"/>
    <w:p w14:paraId="30A00730" w14:textId="77777777" w:rsidR="00DE4DDD" w:rsidRDefault="00DE4DDD" w:rsidP="00EF0D68"/>
    <w:p w14:paraId="064094A2" w14:textId="77777777" w:rsidR="00DE4DDD" w:rsidRPr="00EF0D68" w:rsidRDefault="00DE4DDD" w:rsidP="00EF0D68"/>
    <w:sectPr w:rsidR="00DE4DDD" w:rsidRPr="00EF0D68" w:rsidSect="00F3703C">
      <w:footerReference w:type="default" r:id="rId13"/>
      <w:headerReference w:type="first" r:id="rId14"/>
      <w:footerReference w:type="first" r:id="rId15"/>
      <w:pgSz w:w="11906" w:h="16838" w:code="9"/>
      <w:pgMar w:top="992" w:right="1134" w:bottom="1985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97261" w14:textId="77777777" w:rsidR="009441F8" w:rsidRDefault="009441F8" w:rsidP="00E911D6">
      <w:pPr>
        <w:spacing w:after="0" w:line="240" w:lineRule="auto"/>
      </w:pPr>
      <w:r>
        <w:separator/>
      </w:r>
    </w:p>
  </w:endnote>
  <w:endnote w:type="continuationSeparator" w:id="0">
    <w:p w14:paraId="6ED2150F" w14:textId="77777777" w:rsidR="009441F8" w:rsidRDefault="009441F8" w:rsidP="00E911D6">
      <w:pPr>
        <w:spacing w:after="0" w:line="240" w:lineRule="auto"/>
      </w:pPr>
      <w:r>
        <w:continuationSeparator/>
      </w:r>
    </w:p>
  </w:endnote>
  <w:endnote w:type="continuationNotice" w:id="1">
    <w:p w14:paraId="760AEBA0" w14:textId="77777777" w:rsidR="009441F8" w:rsidRDefault="009441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DA18C" w14:textId="77777777" w:rsidR="002A4D4B" w:rsidRDefault="00DA05A5" w:rsidP="00516849">
    <w:pPr>
      <w:pStyle w:val="Footer"/>
    </w:pPr>
    <w:r>
      <w:rPr>
        <w:noProof/>
      </w:rPr>
      <w:drawing>
        <wp:anchor distT="0" distB="0" distL="114300" distR="114300" simplePos="0" relativeHeight="251654144" behindDoc="1" locked="0" layoutInCell="1" allowOverlap="1" wp14:anchorId="64D12722" wp14:editId="46D738EA">
          <wp:simplePos x="0" y="0"/>
          <wp:positionH relativeFrom="column">
            <wp:posOffset>2182495</wp:posOffset>
          </wp:positionH>
          <wp:positionV relativeFrom="paragraph">
            <wp:posOffset>-3931589</wp:posOffset>
          </wp:positionV>
          <wp:extent cx="4885200" cy="4798800"/>
          <wp:effectExtent l="0" t="0" r="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F8">
      <w:rPr>
        <w:noProof/>
      </w:rPr>
      <w:drawing>
        <wp:anchor distT="0" distB="0" distL="114300" distR="114300" simplePos="0" relativeHeight="251658240" behindDoc="0" locked="0" layoutInCell="1" allowOverlap="1" wp14:anchorId="49AF429F" wp14:editId="639BB0E4">
          <wp:simplePos x="0" y="0"/>
          <wp:positionH relativeFrom="margin">
            <wp:posOffset>-915</wp:posOffset>
          </wp:positionH>
          <wp:positionV relativeFrom="page">
            <wp:posOffset>9850755</wp:posOffset>
          </wp:positionV>
          <wp:extent cx="1349634" cy="417600"/>
          <wp:effectExtent l="0" t="0" r="3175" b="1905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634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5B640F" w14:textId="77777777" w:rsidR="00E911D6" w:rsidRPr="00516849" w:rsidRDefault="009441F8" w:rsidP="00516849">
    <w:pPr>
      <w:pStyle w:val="Footer"/>
    </w:pPr>
    <w:sdt>
      <w:sdtPr>
        <w:rPr>
          <w:lang w:val="en-US"/>
        </w:rPr>
        <w:id w:val="-257445346"/>
      </w:sdtPr>
      <w:sdtEndPr/>
      <w:sdtContent>
        <w:r w:rsidR="006D49F4">
          <w:rPr>
            <w:lang w:val="en-US"/>
          </w:rPr>
          <w:t>Application form</w:t>
        </w:r>
      </w:sdtContent>
    </w:sdt>
    <w:r w:rsidR="00840D7A" w:rsidRPr="00516849">
      <w:t> </w:t>
    </w:r>
    <w:r w:rsidR="00C27356" w:rsidRPr="00516849">
      <w:t>|</w:t>
    </w:r>
    <w:r w:rsidR="00927FF1" w:rsidRPr="00516849">
      <w:t> </w:t>
    </w:r>
    <w:r w:rsidR="00C27356" w:rsidRPr="00516849">
      <w:fldChar w:fldCharType="begin"/>
    </w:r>
    <w:r w:rsidR="00C27356" w:rsidRPr="00516849">
      <w:instrText xml:space="preserve"> PAGE   \* MERGEFORMAT </w:instrText>
    </w:r>
    <w:r w:rsidR="00C27356" w:rsidRPr="00516849">
      <w:fldChar w:fldCharType="separate"/>
    </w:r>
    <w:r w:rsidR="00C27356" w:rsidRPr="00516849">
      <w:t>1</w:t>
    </w:r>
    <w:r w:rsidR="00C27356" w:rsidRPr="0051684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62318" w14:textId="77777777" w:rsidR="001B3ECE" w:rsidRDefault="001B3ECE" w:rsidP="00516849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80CAAC0" wp14:editId="78FF6B2D">
          <wp:simplePos x="0" y="0"/>
          <wp:positionH relativeFrom="column">
            <wp:posOffset>2181860</wp:posOffset>
          </wp:positionH>
          <wp:positionV relativeFrom="paragraph">
            <wp:posOffset>-3931920</wp:posOffset>
          </wp:positionV>
          <wp:extent cx="4885200" cy="4798800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3D4880" w14:textId="77777777" w:rsidR="005F6A13" w:rsidRDefault="000B45BE" w:rsidP="00516849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9BF9EF8" wp14:editId="47429996">
          <wp:simplePos x="0" y="0"/>
          <wp:positionH relativeFrom="margin">
            <wp:align>left</wp:align>
          </wp:positionH>
          <wp:positionV relativeFrom="page">
            <wp:posOffset>9850755</wp:posOffset>
          </wp:positionV>
          <wp:extent cx="1350000" cy="417600"/>
          <wp:effectExtent l="0" t="0" r="3175" b="1905"/>
          <wp:wrapNone/>
          <wp:docPr id="22" name="Graphic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id w:val="-236946963"/>
        <w:placeholder>
          <w:docPart w:val="B65A70B5C85E425F816CAAE8C59B94AA"/>
        </w:placeholder>
      </w:sdtPr>
      <w:sdtEndPr/>
      <w:sdtContent>
        <w:r w:rsidR="006D49F4">
          <w:rPr>
            <w:lang w:val="en-US"/>
          </w:rPr>
          <w:t>Application form</w:t>
        </w:r>
      </w:sdtContent>
    </w:sdt>
    <w:r w:rsidRPr="00516849">
      <w:t> | </w:t>
    </w:r>
    <w:r w:rsidRPr="00516849">
      <w:fldChar w:fldCharType="begin"/>
    </w:r>
    <w:r w:rsidRPr="00516849">
      <w:instrText xml:space="preserve"> PAGE   \* MERGEFORMAT </w:instrText>
    </w:r>
    <w:r w:rsidRPr="00516849">
      <w:fldChar w:fldCharType="separate"/>
    </w:r>
    <w:r>
      <w:t>2</w:t>
    </w:r>
    <w:r w:rsidRPr="005168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C9975" w14:textId="77777777" w:rsidR="009441F8" w:rsidRDefault="009441F8" w:rsidP="00E911D6">
      <w:pPr>
        <w:spacing w:after="0" w:line="240" w:lineRule="auto"/>
      </w:pPr>
      <w:r>
        <w:separator/>
      </w:r>
    </w:p>
  </w:footnote>
  <w:footnote w:type="continuationSeparator" w:id="0">
    <w:p w14:paraId="286488BE" w14:textId="77777777" w:rsidR="009441F8" w:rsidRDefault="009441F8" w:rsidP="00E911D6">
      <w:pPr>
        <w:spacing w:after="0" w:line="240" w:lineRule="auto"/>
      </w:pPr>
      <w:r>
        <w:continuationSeparator/>
      </w:r>
    </w:p>
  </w:footnote>
  <w:footnote w:type="continuationNotice" w:id="1">
    <w:p w14:paraId="0082FB2E" w14:textId="77777777" w:rsidR="009441F8" w:rsidRDefault="009441F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930A2" w14:textId="77777777" w:rsidR="00F3703C" w:rsidRDefault="00F3703C">
    <w:pPr>
      <w:pStyle w:val="Header"/>
    </w:pPr>
  </w:p>
  <w:p w14:paraId="125B7C2A" w14:textId="77777777" w:rsidR="00F3703C" w:rsidRDefault="00F3703C">
    <w:pPr>
      <w:pStyle w:val="Header"/>
    </w:pPr>
  </w:p>
  <w:p w14:paraId="5AB70B68" w14:textId="77777777" w:rsidR="00F3703C" w:rsidRDefault="00F3703C">
    <w:pPr>
      <w:pStyle w:val="Header"/>
    </w:pPr>
  </w:p>
  <w:p w14:paraId="3B3D7ECE" w14:textId="77777777" w:rsidR="005F6A13" w:rsidRDefault="001B3ECE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6DE0094" wp14:editId="6DC9213A">
          <wp:simplePos x="0" y="0"/>
          <wp:positionH relativeFrom="margin">
            <wp:align>left</wp:align>
          </wp:positionH>
          <wp:positionV relativeFrom="page">
            <wp:posOffset>159327</wp:posOffset>
          </wp:positionV>
          <wp:extent cx="2709700" cy="838200"/>
          <wp:effectExtent l="0" t="0" r="0" b="0"/>
          <wp:wrapNone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7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1C675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4C8F1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728E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90D2F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DE1B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AD6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28143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3AF58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068B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10EA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657B6"/>
    <w:multiLevelType w:val="hybridMultilevel"/>
    <w:tmpl w:val="1836384A"/>
    <w:lvl w:ilvl="0" w:tplc="DEEECE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4ABF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784FE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D33FAB"/>
    <w:multiLevelType w:val="hybridMultilevel"/>
    <w:tmpl w:val="64A81E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6B0D5A"/>
    <w:multiLevelType w:val="hybridMultilevel"/>
    <w:tmpl w:val="01B846E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E34847"/>
    <w:multiLevelType w:val="hybridMultilevel"/>
    <w:tmpl w:val="20C6989E"/>
    <w:lvl w:ilvl="0" w:tplc="88EE72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65FF8"/>
    <w:multiLevelType w:val="hybridMultilevel"/>
    <w:tmpl w:val="08F2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00FFF"/>
    <w:multiLevelType w:val="multilevel"/>
    <w:tmpl w:val="C84206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3227A8"/>
    <w:multiLevelType w:val="hybridMultilevel"/>
    <w:tmpl w:val="2D8EFDFA"/>
    <w:lvl w:ilvl="0" w:tplc="1A4AFA68">
      <w:start w:val="1"/>
      <w:numFmt w:val="decimal"/>
      <w:pStyle w:val="References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33AE1"/>
    <w:multiLevelType w:val="hybridMultilevel"/>
    <w:tmpl w:val="B65ECA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C71812"/>
    <w:multiLevelType w:val="hybridMultilevel"/>
    <w:tmpl w:val="C2B64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A3E4C"/>
    <w:multiLevelType w:val="hybridMultilevel"/>
    <w:tmpl w:val="7130B9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8258A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1" w15:restartNumberingAfterBreak="0">
    <w:nsid w:val="5D415137"/>
    <w:multiLevelType w:val="multilevel"/>
    <w:tmpl w:val="D382AAE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2" w15:restartNumberingAfterBreak="0">
    <w:nsid w:val="63987911"/>
    <w:multiLevelType w:val="hybridMultilevel"/>
    <w:tmpl w:val="A5F67AAE"/>
    <w:lvl w:ilvl="0" w:tplc="DF5E9F8C">
      <w:start w:val="1"/>
      <w:numFmt w:val="decimal"/>
      <w:pStyle w:val="ListParagraph"/>
      <w:lvlText w:val="%1."/>
      <w:lvlJc w:val="left"/>
      <w:pPr>
        <w:ind w:left="360" w:hanging="360"/>
      </w:pPr>
      <w:rPr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473773"/>
    <w:multiLevelType w:val="hybridMultilevel"/>
    <w:tmpl w:val="3E74693E"/>
    <w:lvl w:ilvl="0" w:tplc="BEEE3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600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F15F0"/>
    <w:multiLevelType w:val="hybridMultilevel"/>
    <w:tmpl w:val="D04A6030"/>
    <w:lvl w:ilvl="0" w:tplc="729E7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F0BF7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6" w15:restartNumberingAfterBreak="0">
    <w:nsid w:val="7C82596F"/>
    <w:multiLevelType w:val="hybridMultilevel"/>
    <w:tmpl w:val="7C125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D5A39"/>
    <w:multiLevelType w:val="hybridMultilevel"/>
    <w:tmpl w:val="E9FA9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EC470DB"/>
    <w:multiLevelType w:val="hybridMultilevel"/>
    <w:tmpl w:val="C8420676"/>
    <w:lvl w:ilvl="0" w:tplc="3788AD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16ED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288E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1487481">
    <w:abstractNumId w:val="9"/>
  </w:num>
  <w:num w:numId="2" w16cid:durableId="1732533206">
    <w:abstractNumId w:val="7"/>
  </w:num>
  <w:num w:numId="3" w16cid:durableId="1798402742">
    <w:abstractNumId w:val="6"/>
  </w:num>
  <w:num w:numId="4" w16cid:durableId="260571465">
    <w:abstractNumId w:val="5"/>
  </w:num>
  <w:num w:numId="5" w16cid:durableId="36197456">
    <w:abstractNumId w:val="4"/>
  </w:num>
  <w:num w:numId="6" w16cid:durableId="1073742499">
    <w:abstractNumId w:val="8"/>
  </w:num>
  <w:num w:numId="7" w16cid:durableId="1569000670">
    <w:abstractNumId w:val="3"/>
  </w:num>
  <w:num w:numId="8" w16cid:durableId="1137721936">
    <w:abstractNumId w:val="2"/>
  </w:num>
  <w:num w:numId="9" w16cid:durableId="911625347">
    <w:abstractNumId w:val="1"/>
  </w:num>
  <w:num w:numId="10" w16cid:durableId="2075228807">
    <w:abstractNumId w:val="0"/>
  </w:num>
  <w:num w:numId="11" w16cid:durableId="506091336">
    <w:abstractNumId w:val="14"/>
  </w:num>
  <w:num w:numId="12" w16cid:durableId="1076197877">
    <w:abstractNumId w:val="13"/>
  </w:num>
  <w:num w:numId="13" w16cid:durableId="1969974860">
    <w:abstractNumId w:val="13"/>
    <w:lvlOverride w:ilvl="0">
      <w:startOverride w:val="1"/>
    </w:lvlOverride>
  </w:num>
  <w:num w:numId="14" w16cid:durableId="434401696">
    <w:abstractNumId w:val="13"/>
    <w:lvlOverride w:ilvl="0">
      <w:startOverride w:val="1"/>
    </w:lvlOverride>
  </w:num>
  <w:num w:numId="15" w16cid:durableId="1491024159">
    <w:abstractNumId w:val="16"/>
  </w:num>
  <w:num w:numId="16" w16cid:durableId="1744065327">
    <w:abstractNumId w:val="11"/>
  </w:num>
  <w:num w:numId="17" w16cid:durableId="216016283">
    <w:abstractNumId w:val="27"/>
  </w:num>
  <w:num w:numId="18" w16cid:durableId="1340548318">
    <w:abstractNumId w:val="28"/>
  </w:num>
  <w:num w:numId="19" w16cid:durableId="579408455">
    <w:abstractNumId w:val="10"/>
  </w:num>
  <w:num w:numId="20" w16cid:durableId="174929151">
    <w:abstractNumId w:val="17"/>
  </w:num>
  <w:num w:numId="21" w16cid:durableId="1633242960">
    <w:abstractNumId w:val="12"/>
  </w:num>
  <w:num w:numId="22" w16cid:durableId="1927958785">
    <w:abstractNumId w:val="15"/>
  </w:num>
  <w:num w:numId="23" w16cid:durableId="673338335">
    <w:abstractNumId w:val="20"/>
  </w:num>
  <w:num w:numId="24" w16cid:durableId="1950895571">
    <w:abstractNumId w:val="21"/>
  </w:num>
  <w:num w:numId="25" w16cid:durableId="663776903">
    <w:abstractNumId w:val="25"/>
  </w:num>
  <w:num w:numId="26" w16cid:durableId="1546797666">
    <w:abstractNumId w:val="23"/>
  </w:num>
  <w:num w:numId="27" w16cid:durableId="371270977">
    <w:abstractNumId w:val="24"/>
  </w:num>
  <w:num w:numId="28" w16cid:durableId="398869753">
    <w:abstractNumId w:val="21"/>
  </w:num>
  <w:num w:numId="29" w16cid:durableId="1069033446">
    <w:abstractNumId w:val="19"/>
  </w:num>
  <w:num w:numId="30" w16cid:durableId="1851606013">
    <w:abstractNumId w:val="26"/>
  </w:num>
  <w:num w:numId="31" w16cid:durableId="1067335568">
    <w:abstractNumId w:val="18"/>
  </w:num>
  <w:num w:numId="32" w16cid:durableId="886912582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A01"/>
    <w:rsid w:val="0000075B"/>
    <w:rsid w:val="00000ADE"/>
    <w:rsid w:val="00000D9F"/>
    <w:rsid w:val="00001161"/>
    <w:rsid w:val="0000124C"/>
    <w:rsid w:val="00001F44"/>
    <w:rsid w:val="00002549"/>
    <w:rsid w:val="0000318E"/>
    <w:rsid w:val="00003631"/>
    <w:rsid w:val="00003955"/>
    <w:rsid w:val="0000475D"/>
    <w:rsid w:val="00004F71"/>
    <w:rsid w:val="0000532F"/>
    <w:rsid w:val="00010133"/>
    <w:rsid w:val="000103C8"/>
    <w:rsid w:val="00013BD4"/>
    <w:rsid w:val="000162EC"/>
    <w:rsid w:val="00016C6D"/>
    <w:rsid w:val="000179D3"/>
    <w:rsid w:val="000202F6"/>
    <w:rsid w:val="00020434"/>
    <w:rsid w:val="0002090B"/>
    <w:rsid w:val="00020E3D"/>
    <w:rsid w:val="00020EFF"/>
    <w:rsid w:val="000231DD"/>
    <w:rsid w:val="00024C53"/>
    <w:rsid w:val="0002519E"/>
    <w:rsid w:val="00025D13"/>
    <w:rsid w:val="00026F38"/>
    <w:rsid w:val="000271A6"/>
    <w:rsid w:val="000313B5"/>
    <w:rsid w:val="0003160C"/>
    <w:rsid w:val="000316C7"/>
    <w:rsid w:val="00031DA5"/>
    <w:rsid w:val="0003211F"/>
    <w:rsid w:val="00032EA1"/>
    <w:rsid w:val="00033493"/>
    <w:rsid w:val="000334F8"/>
    <w:rsid w:val="00033702"/>
    <w:rsid w:val="0003400B"/>
    <w:rsid w:val="00034DAF"/>
    <w:rsid w:val="00035582"/>
    <w:rsid w:val="000373D0"/>
    <w:rsid w:val="00040877"/>
    <w:rsid w:val="000422C2"/>
    <w:rsid w:val="00043614"/>
    <w:rsid w:val="0004538D"/>
    <w:rsid w:val="00050E52"/>
    <w:rsid w:val="00051C6F"/>
    <w:rsid w:val="0005326B"/>
    <w:rsid w:val="00053563"/>
    <w:rsid w:val="00053F1C"/>
    <w:rsid w:val="00054F27"/>
    <w:rsid w:val="0005724C"/>
    <w:rsid w:val="000610E3"/>
    <w:rsid w:val="0006214C"/>
    <w:rsid w:val="00062160"/>
    <w:rsid w:val="00062C8E"/>
    <w:rsid w:val="00064A04"/>
    <w:rsid w:val="00065DB4"/>
    <w:rsid w:val="000707BF"/>
    <w:rsid w:val="0007087A"/>
    <w:rsid w:val="00071394"/>
    <w:rsid w:val="00072154"/>
    <w:rsid w:val="00072B1F"/>
    <w:rsid w:val="00073025"/>
    <w:rsid w:val="00073EFD"/>
    <w:rsid w:val="0007542A"/>
    <w:rsid w:val="0008217F"/>
    <w:rsid w:val="000821CA"/>
    <w:rsid w:val="00082D48"/>
    <w:rsid w:val="000852B7"/>
    <w:rsid w:val="0008685A"/>
    <w:rsid w:val="00087258"/>
    <w:rsid w:val="00090A34"/>
    <w:rsid w:val="00090E61"/>
    <w:rsid w:val="000915D4"/>
    <w:rsid w:val="00091E1B"/>
    <w:rsid w:val="00092B6B"/>
    <w:rsid w:val="00093F1B"/>
    <w:rsid w:val="00094668"/>
    <w:rsid w:val="00094C7F"/>
    <w:rsid w:val="00096BBD"/>
    <w:rsid w:val="000A0550"/>
    <w:rsid w:val="000A15EF"/>
    <w:rsid w:val="000A25D8"/>
    <w:rsid w:val="000A37FC"/>
    <w:rsid w:val="000A6F19"/>
    <w:rsid w:val="000A7214"/>
    <w:rsid w:val="000B046D"/>
    <w:rsid w:val="000B10F2"/>
    <w:rsid w:val="000B1196"/>
    <w:rsid w:val="000B1282"/>
    <w:rsid w:val="000B1B04"/>
    <w:rsid w:val="000B2068"/>
    <w:rsid w:val="000B269C"/>
    <w:rsid w:val="000B26CA"/>
    <w:rsid w:val="000B296D"/>
    <w:rsid w:val="000B370B"/>
    <w:rsid w:val="000B45BE"/>
    <w:rsid w:val="000B5883"/>
    <w:rsid w:val="000B607D"/>
    <w:rsid w:val="000B6E1E"/>
    <w:rsid w:val="000B7E36"/>
    <w:rsid w:val="000C06F6"/>
    <w:rsid w:val="000C075E"/>
    <w:rsid w:val="000C1F87"/>
    <w:rsid w:val="000C2806"/>
    <w:rsid w:val="000C3083"/>
    <w:rsid w:val="000C4FD0"/>
    <w:rsid w:val="000C5B20"/>
    <w:rsid w:val="000C620B"/>
    <w:rsid w:val="000C663C"/>
    <w:rsid w:val="000C7C47"/>
    <w:rsid w:val="000D15A9"/>
    <w:rsid w:val="000D1BAC"/>
    <w:rsid w:val="000D22A3"/>
    <w:rsid w:val="000D24A3"/>
    <w:rsid w:val="000D3216"/>
    <w:rsid w:val="000D4088"/>
    <w:rsid w:val="000D4B6C"/>
    <w:rsid w:val="000D4DB8"/>
    <w:rsid w:val="000D58EB"/>
    <w:rsid w:val="000D61D0"/>
    <w:rsid w:val="000E2159"/>
    <w:rsid w:val="000E2347"/>
    <w:rsid w:val="000E3102"/>
    <w:rsid w:val="000E3EF9"/>
    <w:rsid w:val="000E44A2"/>
    <w:rsid w:val="000E59CA"/>
    <w:rsid w:val="000E7A9A"/>
    <w:rsid w:val="000F241B"/>
    <w:rsid w:val="000F24E3"/>
    <w:rsid w:val="000F3B98"/>
    <w:rsid w:val="000F4968"/>
    <w:rsid w:val="000F4A24"/>
    <w:rsid w:val="000F6460"/>
    <w:rsid w:val="000F6D71"/>
    <w:rsid w:val="000F79A3"/>
    <w:rsid w:val="000F7C6F"/>
    <w:rsid w:val="00101385"/>
    <w:rsid w:val="00101609"/>
    <w:rsid w:val="00101A34"/>
    <w:rsid w:val="001038C6"/>
    <w:rsid w:val="00105137"/>
    <w:rsid w:val="001051B0"/>
    <w:rsid w:val="00107BA8"/>
    <w:rsid w:val="00112303"/>
    <w:rsid w:val="00112B13"/>
    <w:rsid w:val="00113A55"/>
    <w:rsid w:val="001153B8"/>
    <w:rsid w:val="001154AC"/>
    <w:rsid w:val="001168C2"/>
    <w:rsid w:val="001168F6"/>
    <w:rsid w:val="00116986"/>
    <w:rsid w:val="00121420"/>
    <w:rsid w:val="001214F2"/>
    <w:rsid w:val="00122B1E"/>
    <w:rsid w:val="00122E9C"/>
    <w:rsid w:val="001230D7"/>
    <w:rsid w:val="001235FE"/>
    <w:rsid w:val="00124008"/>
    <w:rsid w:val="00127584"/>
    <w:rsid w:val="001277F5"/>
    <w:rsid w:val="00127AE0"/>
    <w:rsid w:val="00130208"/>
    <w:rsid w:val="00130433"/>
    <w:rsid w:val="00133347"/>
    <w:rsid w:val="00134B1A"/>
    <w:rsid w:val="00135F60"/>
    <w:rsid w:val="0014180F"/>
    <w:rsid w:val="0014187F"/>
    <w:rsid w:val="00143588"/>
    <w:rsid w:val="00144D4A"/>
    <w:rsid w:val="00145354"/>
    <w:rsid w:val="00145A8A"/>
    <w:rsid w:val="00145E04"/>
    <w:rsid w:val="001470E1"/>
    <w:rsid w:val="001514E7"/>
    <w:rsid w:val="001523AC"/>
    <w:rsid w:val="00152B10"/>
    <w:rsid w:val="00152D0F"/>
    <w:rsid w:val="00154F23"/>
    <w:rsid w:val="001558ED"/>
    <w:rsid w:val="00155F47"/>
    <w:rsid w:val="001564A4"/>
    <w:rsid w:val="00160AD4"/>
    <w:rsid w:val="00162050"/>
    <w:rsid w:val="00162160"/>
    <w:rsid w:val="00163D2D"/>
    <w:rsid w:val="00163DCE"/>
    <w:rsid w:val="0016496C"/>
    <w:rsid w:val="001662F0"/>
    <w:rsid w:val="00166D08"/>
    <w:rsid w:val="00170509"/>
    <w:rsid w:val="0017148D"/>
    <w:rsid w:val="0017280A"/>
    <w:rsid w:val="00173B8A"/>
    <w:rsid w:val="001740C4"/>
    <w:rsid w:val="00176F5A"/>
    <w:rsid w:val="001827E8"/>
    <w:rsid w:val="0018464A"/>
    <w:rsid w:val="00184C34"/>
    <w:rsid w:val="0018511F"/>
    <w:rsid w:val="00185175"/>
    <w:rsid w:val="00185893"/>
    <w:rsid w:val="001865F9"/>
    <w:rsid w:val="00186925"/>
    <w:rsid w:val="00187F4F"/>
    <w:rsid w:val="00190AF3"/>
    <w:rsid w:val="001920C8"/>
    <w:rsid w:val="001924C2"/>
    <w:rsid w:val="0019368D"/>
    <w:rsid w:val="001937E6"/>
    <w:rsid w:val="00193AE9"/>
    <w:rsid w:val="00194C61"/>
    <w:rsid w:val="00195AE8"/>
    <w:rsid w:val="0019622C"/>
    <w:rsid w:val="00196B91"/>
    <w:rsid w:val="001972DA"/>
    <w:rsid w:val="001A0640"/>
    <w:rsid w:val="001A1BB0"/>
    <w:rsid w:val="001A23BC"/>
    <w:rsid w:val="001A3759"/>
    <w:rsid w:val="001A3A4D"/>
    <w:rsid w:val="001A3E51"/>
    <w:rsid w:val="001A500E"/>
    <w:rsid w:val="001A5378"/>
    <w:rsid w:val="001A5D5E"/>
    <w:rsid w:val="001A7C82"/>
    <w:rsid w:val="001B02AE"/>
    <w:rsid w:val="001B19FB"/>
    <w:rsid w:val="001B2802"/>
    <w:rsid w:val="001B2991"/>
    <w:rsid w:val="001B2DA5"/>
    <w:rsid w:val="001B3A0B"/>
    <w:rsid w:val="001B3ECE"/>
    <w:rsid w:val="001B4DA7"/>
    <w:rsid w:val="001B5CBD"/>
    <w:rsid w:val="001B61F3"/>
    <w:rsid w:val="001C3449"/>
    <w:rsid w:val="001C357F"/>
    <w:rsid w:val="001C67F7"/>
    <w:rsid w:val="001C6C02"/>
    <w:rsid w:val="001C6F62"/>
    <w:rsid w:val="001C7376"/>
    <w:rsid w:val="001D0524"/>
    <w:rsid w:val="001D0885"/>
    <w:rsid w:val="001D0B40"/>
    <w:rsid w:val="001D11AD"/>
    <w:rsid w:val="001D1243"/>
    <w:rsid w:val="001D13E3"/>
    <w:rsid w:val="001D317B"/>
    <w:rsid w:val="001D3ACB"/>
    <w:rsid w:val="001D3CAA"/>
    <w:rsid w:val="001D44E0"/>
    <w:rsid w:val="001D4DE0"/>
    <w:rsid w:val="001D6DFC"/>
    <w:rsid w:val="001D7061"/>
    <w:rsid w:val="001D7845"/>
    <w:rsid w:val="001E05D2"/>
    <w:rsid w:val="001E07E2"/>
    <w:rsid w:val="001E0F65"/>
    <w:rsid w:val="001E1835"/>
    <w:rsid w:val="001E51BE"/>
    <w:rsid w:val="001E541B"/>
    <w:rsid w:val="001E5650"/>
    <w:rsid w:val="001E5904"/>
    <w:rsid w:val="001E6249"/>
    <w:rsid w:val="001F0DD2"/>
    <w:rsid w:val="001F115C"/>
    <w:rsid w:val="001F13C2"/>
    <w:rsid w:val="001F1D8A"/>
    <w:rsid w:val="001F2D1F"/>
    <w:rsid w:val="001F3608"/>
    <w:rsid w:val="001F5253"/>
    <w:rsid w:val="001F5945"/>
    <w:rsid w:val="001F7593"/>
    <w:rsid w:val="001F7694"/>
    <w:rsid w:val="001F76E6"/>
    <w:rsid w:val="001F7A9C"/>
    <w:rsid w:val="001F7BE8"/>
    <w:rsid w:val="002004EF"/>
    <w:rsid w:val="002007E6"/>
    <w:rsid w:val="00200960"/>
    <w:rsid w:val="00200EBF"/>
    <w:rsid w:val="0020668E"/>
    <w:rsid w:val="00206C5E"/>
    <w:rsid w:val="0020733E"/>
    <w:rsid w:val="00207D3D"/>
    <w:rsid w:val="0021033E"/>
    <w:rsid w:val="0021086C"/>
    <w:rsid w:val="00210EBB"/>
    <w:rsid w:val="002117BD"/>
    <w:rsid w:val="002122BD"/>
    <w:rsid w:val="002128FF"/>
    <w:rsid w:val="00213CAF"/>
    <w:rsid w:val="00214012"/>
    <w:rsid w:val="0022020E"/>
    <w:rsid w:val="00220574"/>
    <w:rsid w:val="00221FD3"/>
    <w:rsid w:val="00222F3C"/>
    <w:rsid w:val="0022540F"/>
    <w:rsid w:val="00226093"/>
    <w:rsid w:val="00227B55"/>
    <w:rsid w:val="00230E25"/>
    <w:rsid w:val="0023230D"/>
    <w:rsid w:val="00232A38"/>
    <w:rsid w:val="00232C05"/>
    <w:rsid w:val="00234563"/>
    <w:rsid w:val="00236E34"/>
    <w:rsid w:val="00237687"/>
    <w:rsid w:val="002376EB"/>
    <w:rsid w:val="00237E4A"/>
    <w:rsid w:val="00241456"/>
    <w:rsid w:val="002414B4"/>
    <w:rsid w:val="00241A08"/>
    <w:rsid w:val="002424A3"/>
    <w:rsid w:val="00244095"/>
    <w:rsid w:val="00244269"/>
    <w:rsid w:val="00244C37"/>
    <w:rsid w:val="002452BB"/>
    <w:rsid w:val="00245A46"/>
    <w:rsid w:val="00246797"/>
    <w:rsid w:val="00247F9C"/>
    <w:rsid w:val="002514E5"/>
    <w:rsid w:val="002531F5"/>
    <w:rsid w:val="00253CAC"/>
    <w:rsid w:val="0025465C"/>
    <w:rsid w:val="0025469A"/>
    <w:rsid w:val="00255714"/>
    <w:rsid w:val="00260280"/>
    <w:rsid w:val="0026310E"/>
    <w:rsid w:val="00263DCC"/>
    <w:rsid w:val="00263DF2"/>
    <w:rsid w:val="002640C4"/>
    <w:rsid w:val="002643AC"/>
    <w:rsid w:val="00264483"/>
    <w:rsid w:val="00265459"/>
    <w:rsid w:val="002677AE"/>
    <w:rsid w:val="00267EF2"/>
    <w:rsid w:val="00271326"/>
    <w:rsid w:val="00271FA7"/>
    <w:rsid w:val="00272118"/>
    <w:rsid w:val="00274219"/>
    <w:rsid w:val="00275414"/>
    <w:rsid w:val="002765E3"/>
    <w:rsid w:val="00276796"/>
    <w:rsid w:val="00277158"/>
    <w:rsid w:val="00277B51"/>
    <w:rsid w:val="002804E3"/>
    <w:rsid w:val="0028172D"/>
    <w:rsid w:val="002824A9"/>
    <w:rsid w:val="00282584"/>
    <w:rsid w:val="00283930"/>
    <w:rsid w:val="00284251"/>
    <w:rsid w:val="002848D0"/>
    <w:rsid w:val="00286AA9"/>
    <w:rsid w:val="00287F28"/>
    <w:rsid w:val="00291F33"/>
    <w:rsid w:val="00293BEB"/>
    <w:rsid w:val="002948D7"/>
    <w:rsid w:val="00296DAC"/>
    <w:rsid w:val="00297137"/>
    <w:rsid w:val="002A3B82"/>
    <w:rsid w:val="002A4382"/>
    <w:rsid w:val="002A4D4B"/>
    <w:rsid w:val="002A4D6B"/>
    <w:rsid w:val="002A640F"/>
    <w:rsid w:val="002B1428"/>
    <w:rsid w:val="002B169B"/>
    <w:rsid w:val="002B1DD1"/>
    <w:rsid w:val="002B27ED"/>
    <w:rsid w:val="002B3C72"/>
    <w:rsid w:val="002B456E"/>
    <w:rsid w:val="002B4D85"/>
    <w:rsid w:val="002B5386"/>
    <w:rsid w:val="002B6484"/>
    <w:rsid w:val="002B65AF"/>
    <w:rsid w:val="002B67BD"/>
    <w:rsid w:val="002B701B"/>
    <w:rsid w:val="002B7718"/>
    <w:rsid w:val="002B7B12"/>
    <w:rsid w:val="002C04B8"/>
    <w:rsid w:val="002C2D6C"/>
    <w:rsid w:val="002C31CD"/>
    <w:rsid w:val="002C3EF8"/>
    <w:rsid w:val="002C4275"/>
    <w:rsid w:val="002C5F4D"/>
    <w:rsid w:val="002C6ED0"/>
    <w:rsid w:val="002C6F08"/>
    <w:rsid w:val="002C76B6"/>
    <w:rsid w:val="002C786F"/>
    <w:rsid w:val="002D0E1C"/>
    <w:rsid w:val="002D1E81"/>
    <w:rsid w:val="002D1FFA"/>
    <w:rsid w:val="002D3835"/>
    <w:rsid w:val="002D3C18"/>
    <w:rsid w:val="002D3DE9"/>
    <w:rsid w:val="002D585A"/>
    <w:rsid w:val="002D594F"/>
    <w:rsid w:val="002D69D8"/>
    <w:rsid w:val="002E11D5"/>
    <w:rsid w:val="002E53AF"/>
    <w:rsid w:val="002E5B29"/>
    <w:rsid w:val="002E5E93"/>
    <w:rsid w:val="002E7DDB"/>
    <w:rsid w:val="002F1353"/>
    <w:rsid w:val="002F17CA"/>
    <w:rsid w:val="002F1B17"/>
    <w:rsid w:val="002F25F2"/>
    <w:rsid w:val="002F2954"/>
    <w:rsid w:val="002F2956"/>
    <w:rsid w:val="002F2A42"/>
    <w:rsid w:val="002F3FA1"/>
    <w:rsid w:val="002F4132"/>
    <w:rsid w:val="002F41C3"/>
    <w:rsid w:val="002F579C"/>
    <w:rsid w:val="002F6822"/>
    <w:rsid w:val="002F6E15"/>
    <w:rsid w:val="002F7B6F"/>
    <w:rsid w:val="002F7DBE"/>
    <w:rsid w:val="003003E0"/>
    <w:rsid w:val="00300913"/>
    <w:rsid w:val="00300D17"/>
    <w:rsid w:val="00301A77"/>
    <w:rsid w:val="0030200D"/>
    <w:rsid w:val="003024CD"/>
    <w:rsid w:val="003042AC"/>
    <w:rsid w:val="00304C78"/>
    <w:rsid w:val="003052F8"/>
    <w:rsid w:val="0030559E"/>
    <w:rsid w:val="00307934"/>
    <w:rsid w:val="00311E33"/>
    <w:rsid w:val="00312E00"/>
    <w:rsid w:val="00313979"/>
    <w:rsid w:val="00313C54"/>
    <w:rsid w:val="00313CE7"/>
    <w:rsid w:val="00313D67"/>
    <w:rsid w:val="00313DB1"/>
    <w:rsid w:val="00314372"/>
    <w:rsid w:val="0031558F"/>
    <w:rsid w:val="00315601"/>
    <w:rsid w:val="003158BF"/>
    <w:rsid w:val="00315E5B"/>
    <w:rsid w:val="00316A05"/>
    <w:rsid w:val="00317D6A"/>
    <w:rsid w:val="0032252A"/>
    <w:rsid w:val="003227D6"/>
    <w:rsid w:val="0032314C"/>
    <w:rsid w:val="0032392B"/>
    <w:rsid w:val="00323C74"/>
    <w:rsid w:val="00324CAB"/>
    <w:rsid w:val="00326003"/>
    <w:rsid w:val="003261BA"/>
    <w:rsid w:val="0032676D"/>
    <w:rsid w:val="00326D69"/>
    <w:rsid w:val="00327470"/>
    <w:rsid w:val="003276C7"/>
    <w:rsid w:val="00330913"/>
    <w:rsid w:val="00331325"/>
    <w:rsid w:val="0033160B"/>
    <w:rsid w:val="00331EC8"/>
    <w:rsid w:val="00332617"/>
    <w:rsid w:val="003329C2"/>
    <w:rsid w:val="00333747"/>
    <w:rsid w:val="00334480"/>
    <w:rsid w:val="00334870"/>
    <w:rsid w:val="00335294"/>
    <w:rsid w:val="00337959"/>
    <w:rsid w:val="00337DA7"/>
    <w:rsid w:val="003406C1"/>
    <w:rsid w:val="0034322F"/>
    <w:rsid w:val="00343318"/>
    <w:rsid w:val="00344355"/>
    <w:rsid w:val="003477F9"/>
    <w:rsid w:val="00347CD8"/>
    <w:rsid w:val="00347DE1"/>
    <w:rsid w:val="00350E07"/>
    <w:rsid w:val="0035143D"/>
    <w:rsid w:val="00351514"/>
    <w:rsid w:val="00351C82"/>
    <w:rsid w:val="00352810"/>
    <w:rsid w:val="0035299F"/>
    <w:rsid w:val="003538C1"/>
    <w:rsid w:val="00354806"/>
    <w:rsid w:val="00355B56"/>
    <w:rsid w:val="00355BAA"/>
    <w:rsid w:val="003564DE"/>
    <w:rsid w:val="0035661B"/>
    <w:rsid w:val="0035719E"/>
    <w:rsid w:val="00360B9F"/>
    <w:rsid w:val="00361CFE"/>
    <w:rsid w:val="0036279D"/>
    <w:rsid w:val="00363755"/>
    <w:rsid w:val="00364759"/>
    <w:rsid w:val="00364F2F"/>
    <w:rsid w:val="0036550B"/>
    <w:rsid w:val="003664D5"/>
    <w:rsid w:val="003675E9"/>
    <w:rsid w:val="00370615"/>
    <w:rsid w:val="003708B5"/>
    <w:rsid w:val="00372099"/>
    <w:rsid w:val="00372F7E"/>
    <w:rsid w:val="00373DE3"/>
    <w:rsid w:val="00374C10"/>
    <w:rsid w:val="00375F53"/>
    <w:rsid w:val="003761D3"/>
    <w:rsid w:val="003817B3"/>
    <w:rsid w:val="003820DF"/>
    <w:rsid w:val="00382DE0"/>
    <w:rsid w:val="00383611"/>
    <w:rsid w:val="00383B81"/>
    <w:rsid w:val="003858CE"/>
    <w:rsid w:val="00385E42"/>
    <w:rsid w:val="003860DB"/>
    <w:rsid w:val="0038612A"/>
    <w:rsid w:val="0039143D"/>
    <w:rsid w:val="003933AE"/>
    <w:rsid w:val="00393724"/>
    <w:rsid w:val="00394180"/>
    <w:rsid w:val="003945B7"/>
    <w:rsid w:val="00394E05"/>
    <w:rsid w:val="00395837"/>
    <w:rsid w:val="003963A7"/>
    <w:rsid w:val="00396AF5"/>
    <w:rsid w:val="003973A8"/>
    <w:rsid w:val="003A0A88"/>
    <w:rsid w:val="003A0EC3"/>
    <w:rsid w:val="003A13E0"/>
    <w:rsid w:val="003A2136"/>
    <w:rsid w:val="003A2990"/>
    <w:rsid w:val="003A4B05"/>
    <w:rsid w:val="003A58A4"/>
    <w:rsid w:val="003A5BB1"/>
    <w:rsid w:val="003A60B7"/>
    <w:rsid w:val="003A6589"/>
    <w:rsid w:val="003A700F"/>
    <w:rsid w:val="003A7D47"/>
    <w:rsid w:val="003A7F08"/>
    <w:rsid w:val="003B01BC"/>
    <w:rsid w:val="003B07E6"/>
    <w:rsid w:val="003B0CE8"/>
    <w:rsid w:val="003B1142"/>
    <w:rsid w:val="003B1EDE"/>
    <w:rsid w:val="003B21D3"/>
    <w:rsid w:val="003B26AB"/>
    <w:rsid w:val="003B38E9"/>
    <w:rsid w:val="003B459F"/>
    <w:rsid w:val="003B56CA"/>
    <w:rsid w:val="003B5722"/>
    <w:rsid w:val="003B649F"/>
    <w:rsid w:val="003B65E6"/>
    <w:rsid w:val="003B6C12"/>
    <w:rsid w:val="003B7C20"/>
    <w:rsid w:val="003C000D"/>
    <w:rsid w:val="003C1D2D"/>
    <w:rsid w:val="003C1D39"/>
    <w:rsid w:val="003C2273"/>
    <w:rsid w:val="003C2481"/>
    <w:rsid w:val="003C3B4F"/>
    <w:rsid w:val="003C3C67"/>
    <w:rsid w:val="003C41C8"/>
    <w:rsid w:val="003C429D"/>
    <w:rsid w:val="003C4CF7"/>
    <w:rsid w:val="003C4E52"/>
    <w:rsid w:val="003C51A4"/>
    <w:rsid w:val="003C6E7C"/>
    <w:rsid w:val="003C749A"/>
    <w:rsid w:val="003C7BCE"/>
    <w:rsid w:val="003D0696"/>
    <w:rsid w:val="003D1098"/>
    <w:rsid w:val="003D1EDE"/>
    <w:rsid w:val="003D3438"/>
    <w:rsid w:val="003D3EB0"/>
    <w:rsid w:val="003D49ED"/>
    <w:rsid w:val="003D5567"/>
    <w:rsid w:val="003D5689"/>
    <w:rsid w:val="003D65D7"/>
    <w:rsid w:val="003D7D8F"/>
    <w:rsid w:val="003D7E8B"/>
    <w:rsid w:val="003E032F"/>
    <w:rsid w:val="003E0E18"/>
    <w:rsid w:val="003E1171"/>
    <w:rsid w:val="003E1E01"/>
    <w:rsid w:val="003E285C"/>
    <w:rsid w:val="003E37BC"/>
    <w:rsid w:val="003E4BF3"/>
    <w:rsid w:val="003E5D38"/>
    <w:rsid w:val="003E6091"/>
    <w:rsid w:val="003E7342"/>
    <w:rsid w:val="003F10BB"/>
    <w:rsid w:val="003F128E"/>
    <w:rsid w:val="003F1B6C"/>
    <w:rsid w:val="003F1D3A"/>
    <w:rsid w:val="003F2338"/>
    <w:rsid w:val="003F24C6"/>
    <w:rsid w:val="003F2B6D"/>
    <w:rsid w:val="003F32CC"/>
    <w:rsid w:val="003F4132"/>
    <w:rsid w:val="003F4287"/>
    <w:rsid w:val="003F4825"/>
    <w:rsid w:val="003F4D6E"/>
    <w:rsid w:val="003F5061"/>
    <w:rsid w:val="003F53EA"/>
    <w:rsid w:val="003F5E03"/>
    <w:rsid w:val="003F639E"/>
    <w:rsid w:val="003F65C2"/>
    <w:rsid w:val="003F68B6"/>
    <w:rsid w:val="003F7F63"/>
    <w:rsid w:val="00400A3B"/>
    <w:rsid w:val="00401AEF"/>
    <w:rsid w:val="004023C4"/>
    <w:rsid w:val="00402A7A"/>
    <w:rsid w:val="00402C48"/>
    <w:rsid w:val="004043B6"/>
    <w:rsid w:val="00404752"/>
    <w:rsid w:val="00405731"/>
    <w:rsid w:val="00405891"/>
    <w:rsid w:val="00406B07"/>
    <w:rsid w:val="004074D5"/>
    <w:rsid w:val="00410CDF"/>
    <w:rsid w:val="00411370"/>
    <w:rsid w:val="004114BD"/>
    <w:rsid w:val="00411C62"/>
    <w:rsid w:val="00416C6F"/>
    <w:rsid w:val="00417166"/>
    <w:rsid w:val="00417FEB"/>
    <w:rsid w:val="0042112A"/>
    <w:rsid w:val="0042138B"/>
    <w:rsid w:val="00421A4C"/>
    <w:rsid w:val="0042309B"/>
    <w:rsid w:val="00423B78"/>
    <w:rsid w:val="00424433"/>
    <w:rsid w:val="004252DB"/>
    <w:rsid w:val="00425959"/>
    <w:rsid w:val="00425C6F"/>
    <w:rsid w:val="00426722"/>
    <w:rsid w:val="00426B6D"/>
    <w:rsid w:val="004270E9"/>
    <w:rsid w:val="00431712"/>
    <w:rsid w:val="004328DA"/>
    <w:rsid w:val="00433138"/>
    <w:rsid w:val="004331CA"/>
    <w:rsid w:val="00433376"/>
    <w:rsid w:val="004345AB"/>
    <w:rsid w:val="0043555C"/>
    <w:rsid w:val="00437084"/>
    <w:rsid w:val="0043772D"/>
    <w:rsid w:val="00440842"/>
    <w:rsid w:val="00440855"/>
    <w:rsid w:val="004415D2"/>
    <w:rsid w:val="00441BD2"/>
    <w:rsid w:val="00441C78"/>
    <w:rsid w:val="00441E67"/>
    <w:rsid w:val="0044205A"/>
    <w:rsid w:val="004425A7"/>
    <w:rsid w:val="00443C89"/>
    <w:rsid w:val="004441D6"/>
    <w:rsid w:val="00444930"/>
    <w:rsid w:val="0044586A"/>
    <w:rsid w:val="004459EA"/>
    <w:rsid w:val="004469C2"/>
    <w:rsid w:val="0045029A"/>
    <w:rsid w:val="00450859"/>
    <w:rsid w:val="00450A1F"/>
    <w:rsid w:val="00450D22"/>
    <w:rsid w:val="00452091"/>
    <w:rsid w:val="004524EF"/>
    <w:rsid w:val="00452C16"/>
    <w:rsid w:val="00453437"/>
    <w:rsid w:val="00454EFC"/>
    <w:rsid w:val="00456B76"/>
    <w:rsid w:val="004574B3"/>
    <w:rsid w:val="00457CD4"/>
    <w:rsid w:val="00461026"/>
    <w:rsid w:val="004610A2"/>
    <w:rsid w:val="00461334"/>
    <w:rsid w:val="00461E12"/>
    <w:rsid w:val="004628FF"/>
    <w:rsid w:val="00462EE3"/>
    <w:rsid w:val="00463925"/>
    <w:rsid w:val="004640D0"/>
    <w:rsid w:val="00464306"/>
    <w:rsid w:val="0046482E"/>
    <w:rsid w:val="00465256"/>
    <w:rsid w:val="00465E1A"/>
    <w:rsid w:val="00472E95"/>
    <w:rsid w:val="00473214"/>
    <w:rsid w:val="0047326D"/>
    <w:rsid w:val="00473557"/>
    <w:rsid w:val="0047391A"/>
    <w:rsid w:val="00474373"/>
    <w:rsid w:val="00475049"/>
    <w:rsid w:val="004762D4"/>
    <w:rsid w:val="00476BD0"/>
    <w:rsid w:val="00476CEA"/>
    <w:rsid w:val="00477241"/>
    <w:rsid w:val="004772DB"/>
    <w:rsid w:val="00480AB4"/>
    <w:rsid w:val="00483E74"/>
    <w:rsid w:val="0048423D"/>
    <w:rsid w:val="00484C74"/>
    <w:rsid w:val="004855F6"/>
    <w:rsid w:val="004865EC"/>
    <w:rsid w:val="00486F11"/>
    <w:rsid w:val="00487061"/>
    <w:rsid w:val="004903F5"/>
    <w:rsid w:val="00490EA7"/>
    <w:rsid w:val="00491AA3"/>
    <w:rsid w:val="0049222D"/>
    <w:rsid w:val="00492E20"/>
    <w:rsid w:val="00493677"/>
    <w:rsid w:val="00493A72"/>
    <w:rsid w:val="00493DB1"/>
    <w:rsid w:val="004944F0"/>
    <w:rsid w:val="00495CBF"/>
    <w:rsid w:val="004965B6"/>
    <w:rsid w:val="00497269"/>
    <w:rsid w:val="004972BF"/>
    <w:rsid w:val="004A190C"/>
    <w:rsid w:val="004A233B"/>
    <w:rsid w:val="004A2395"/>
    <w:rsid w:val="004A262A"/>
    <w:rsid w:val="004A2F5F"/>
    <w:rsid w:val="004A4ACC"/>
    <w:rsid w:val="004A6352"/>
    <w:rsid w:val="004A6A01"/>
    <w:rsid w:val="004B058C"/>
    <w:rsid w:val="004B1135"/>
    <w:rsid w:val="004B1670"/>
    <w:rsid w:val="004B1719"/>
    <w:rsid w:val="004B1D10"/>
    <w:rsid w:val="004B21E4"/>
    <w:rsid w:val="004B4243"/>
    <w:rsid w:val="004B5E15"/>
    <w:rsid w:val="004C0B0C"/>
    <w:rsid w:val="004C144C"/>
    <w:rsid w:val="004C38C7"/>
    <w:rsid w:val="004C3C20"/>
    <w:rsid w:val="004C4A4F"/>
    <w:rsid w:val="004C5320"/>
    <w:rsid w:val="004C6171"/>
    <w:rsid w:val="004C645E"/>
    <w:rsid w:val="004C697F"/>
    <w:rsid w:val="004C7B3F"/>
    <w:rsid w:val="004C7EA7"/>
    <w:rsid w:val="004D0304"/>
    <w:rsid w:val="004D1DB3"/>
    <w:rsid w:val="004D35E4"/>
    <w:rsid w:val="004D37AC"/>
    <w:rsid w:val="004D3FD6"/>
    <w:rsid w:val="004D4018"/>
    <w:rsid w:val="004D494A"/>
    <w:rsid w:val="004D5898"/>
    <w:rsid w:val="004D699D"/>
    <w:rsid w:val="004E0056"/>
    <w:rsid w:val="004E0EBF"/>
    <w:rsid w:val="004E1236"/>
    <w:rsid w:val="004E126E"/>
    <w:rsid w:val="004E1567"/>
    <w:rsid w:val="004E1820"/>
    <w:rsid w:val="004E29D3"/>
    <w:rsid w:val="004E2B58"/>
    <w:rsid w:val="004E2F98"/>
    <w:rsid w:val="004E3142"/>
    <w:rsid w:val="004E36D4"/>
    <w:rsid w:val="004E3BF7"/>
    <w:rsid w:val="004E3DFA"/>
    <w:rsid w:val="004E5708"/>
    <w:rsid w:val="004E6162"/>
    <w:rsid w:val="004E671C"/>
    <w:rsid w:val="004E7320"/>
    <w:rsid w:val="004E7A3A"/>
    <w:rsid w:val="004E7E63"/>
    <w:rsid w:val="004F0BA5"/>
    <w:rsid w:val="004F2593"/>
    <w:rsid w:val="004F5709"/>
    <w:rsid w:val="004F6319"/>
    <w:rsid w:val="004F6C02"/>
    <w:rsid w:val="004F7453"/>
    <w:rsid w:val="005004EB"/>
    <w:rsid w:val="0050110E"/>
    <w:rsid w:val="005011C7"/>
    <w:rsid w:val="00502126"/>
    <w:rsid w:val="00502191"/>
    <w:rsid w:val="00502CC5"/>
    <w:rsid w:val="00503E62"/>
    <w:rsid w:val="00504C9D"/>
    <w:rsid w:val="0050643B"/>
    <w:rsid w:val="00506C91"/>
    <w:rsid w:val="00510DD7"/>
    <w:rsid w:val="00511210"/>
    <w:rsid w:val="00511F28"/>
    <w:rsid w:val="00511F40"/>
    <w:rsid w:val="0051203A"/>
    <w:rsid w:val="00513AFE"/>
    <w:rsid w:val="00513D2F"/>
    <w:rsid w:val="00514637"/>
    <w:rsid w:val="00514E7A"/>
    <w:rsid w:val="00515A27"/>
    <w:rsid w:val="00516849"/>
    <w:rsid w:val="005175AC"/>
    <w:rsid w:val="00521A36"/>
    <w:rsid w:val="00521A9D"/>
    <w:rsid w:val="00521DAE"/>
    <w:rsid w:val="00521F6D"/>
    <w:rsid w:val="005220E5"/>
    <w:rsid w:val="005225E5"/>
    <w:rsid w:val="00522AD7"/>
    <w:rsid w:val="00522BE3"/>
    <w:rsid w:val="00523E1E"/>
    <w:rsid w:val="005240D3"/>
    <w:rsid w:val="005246D3"/>
    <w:rsid w:val="00524C6A"/>
    <w:rsid w:val="00526814"/>
    <w:rsid w:val="00530D74"/>
    <w:rsid w:val="00531963"/>
    <w:rsid w:val="00531B81"/>
    <w:rsid w:val="00531C5B"/>
    <w:rsid w:val="00533984"/>
    <w:rsid w:val="00534C7D"/>
    <w:rsid w:val="0053546C"/>
    <w:rsid w:val="00535E11"/>
    <w:rsid w:val="00536198"/>
    <w:rsid w:val="00536AF0"/>
    <w:rsid w:val="00536BAE"/>
    <w:rsid w:val="00536DB0"/>
    <w:rsid w:val="005406B5"/>
    <w:rsid w:val="00541633"/>
    <w:rsid w:val="00543757"/>
    <w:rsid w:val="00543D36"/>
    <w:rsid w:val="00544019"/>
    <w:rsid w:val="0054424F"/>
    <w:rsid w:val="00544E1E"/>
    <w:rsid w:val="005509DE"/>
    <w:rsid w:val="00550DA2"/>
    <w:rsid w:val="00551DC3"/>
    <w:rsid w:val="005530DC"/>
    <w:rsid w:val="00554922"/>
    <w:rsid w:val="00555919"/>
    <w:rsid w:val="00555AF0"/>
    <w:rsid w:val="00557475"/>
    <w:rsid w:val="00557768"/>
    <w:rsid w:val="00560022"/>
    <w:rsid w:val="0056013F"/>
    <w:rsid w:val="00560266"/>
    <w:rsid w:val="00561A28"/>
    <w:rsid w:val="005620CB"/>
    <w:rsid w:val="00562198"/>
    <w:rsid w:val="005626F7"/>
    <w:rsid w:val="005628E4"/>
    <w:rsid w:val="00562D34"/>
    <w:rsid w:val="005630C1"/>
    <w:rsid w:val="00563C5C"/>
    <w:rsid w:val="00563E8B"/>
    <w:rsid w:val="005645D5"/>
    <w:rsid w:val="005646BE"/>
    <w:rsid w:val="0056555B"/>
    <w:rsid w:val="00566117"/>
    <w:rsid w:val="005661EA"/>
    <w:rsid w:val="00571776"/>
    <w:rsid w:val="0057184F"/>
    <w:rsid w:val="00571986"/>
    <w:rsid w:val="0057231D"/>
    <w:rsid w:val="0057234E"/>
    <w:rsid w:val="0057342C"/>
    <w:rsid w:val="00575A98"/>
    <w:rsid w:val="005769D0"/>
    <w:rsid w:val="00577DDD"/>
    <w:rsid w:val="0058099D"/>
    <w:rsid w:val="00581E6D"/>
    <w:rsid w:val="00583A21"/>
    <w:rsid w:val="00584D2D"/>
    <w:rsid w:val="00585B85"/>
    <w:rsid w:val="0058741D"/>
    <w:rsid w:val="00587433"/>
    <w:rsid w:val="00587504"/>
    <w:rsid w:val="00587D39"/>
    <w:rsid w:val="00590520"/>
    <w:rsid w:val="00591538"/>
    <w:rsid w:val="005926EA"/>
    <w:rsid w:val="005939DE"/>
    <w:rsid w:val="00593EDB"/>
    <w:rsid w:val="0059527B"/>
    <w:rsid w:val="005961AC"/>
    <w:rsid w:val="005A06F8"/>
    <w:rsid w:val="005A0AE6"/>
    <w:rsid w:val="005A118E"/>
    <w:rsid w:val="005A13D8"/>
    <w:rsid w:val="005A167E"/>
    <w:rsid w:val="005A2F99"/>
    <w:rsid w:val="005A3259"/>
    <w:rsid w:val="005A3997"/>
    <w:rsid w:val="005A7AD2"/>
    <w:rsid w:val="005B20B8"/>
    <w:rsid w:val="005B2494"/>
    <w:rsid w:val="005B2AEA"/>
    <w:rsid w:val="005B3382"/>
    <w:rsid w:val="005B39A0"/>
    <w:rsid w:val="005B485B"/>
    <w:rsid w:val="005B5552"/>
    <w:rsid w:val="005B5F95"/>
    <w:rsid w:val="005B6292"/>
    <w:rsid w:val="005B69F3"/>
    <w:rsid w:val="005B6A4A"/>
    <w:rsid w:val="005B78D8"/>
    <w:rsid w:val="005B7A13"/>
    <w:rsid w:val="005B7D4B"/>
    <w:rsid w:val="005C01D9"/>
    <w:rsid w:val="005C0673"/>
    <w:rsid w:val="005C1558"/>
    <w:rsid w:val="005C17A1"/>
    <w:rsid w:val="005C22CB"/>
    <w:rsid w:val="005C2373"/>
    <w:rsid w:val="005C2E6B"/>
    <w:rsid w:val="005C56CF"/>
    <w:rsid w:val="005C5935"/>
    <w:rsid w:val="005C70FC"/>
    <w:rsid w:val="005C7A6E"/>
    <w:rsid w:val="005D223F"/>
    <w:rsid w:val="005D499C"/>
    <w:rsid w:val="005D7E67"/>
    <w:rsid w:val="005E0D7A"/>
    <w:rsid w:val="005E1295"/>
    <w:rsid w:val="005E1601"/>
    <w:rsid w:val="005E2E34"/>
    <w:rsid w:val="005E3D09"/>
    <w:rsid w:val="005E4036"/>
    <w:rsid w:val="005E4DCD"/>
    <w:rsid w:val="005E55B8"/>
    <w:rsid w:val="005E634C"/>
    <w:rsid w:val="005E7948"/>
    <w:rsid w:val="005E7989"/>
    <w:rsid w:val="005F11BF"/>
    <w:rsid w:val="005F272B"/>
    <w:rsid w:val="005F3621"/>
    <w:rsid w:val="005F3FBD"/>
    <w:rsid w:val="005F5458"/>
    <w:rsid w:val="005F6A13"/>
    <w:rsid w:val="005F6EE2"/>
    <w:rsid w:val="005F71E3"/>
    <w:rsid w:val="005F7378"/>
    <w:rsid w:val="005F7845"/>
    <w:rsid w:val="00600047"/>
    <w:rsid w:val="006002B1"/>
    <w:rsid w:val="006004D2"/>
    <w:rsid w:val="0060078E"/>
    <w:rsid w:val="00601DA5"/>
    <w:rsid w:val="00602697"/>
    <w:rsid w:val="006063E4"/>
    <w:rsid w:val="006069AB"/>
    <w:rsid w:val="006077E5"/>
    <w:rsid w:val="00611F95"/>
    <w:rsid w:val="00612ABC"/>
    <w:rsid w:val="006136C7"/>
    <w:rsid w:val="00613ACC"/>
    <w:rsid w:val="00613B69"/>
    <w:rsid w:val="00613CF1"/>
    <w:rsid w:val="006141C0"/>
    <w:rsid w:val="006144DC"/>
    <w:rsid w:val="006148E4"/>
    <w:rsid w:val="0061628D"/>
    <w:rsid w:val="00616C0B"/>
    <w:rsid w:val="006204F2"/>
    <w:rsid w:val="00621579"/>
    <w:rsid w:val="00622060"/>
    <w:rsid w:val="006230AA"/>
    <w:rsid w:val="00623C13"/>
    <w:rsid w:val="006249A5"/>
    <w:rsid w:val="00624BBC"/>
    <w:rsid w:val="00624C50"/>
    <w:rsid w:val="006250C1"/>
    <w:rsid w:val="00625E71"/>
    <w:rsid w:val="00627B20"/>
    <w:rsid w:val="00627D8B"/>
    <w:rsid w:val="00631856"/>
    <w:rsid w:val="006337AE"/>
    <w:rsid w:val="00634450"/>
    <w:rsid w:val="006344C0"/>
    <w:rsid w:val="0063509B"/>
    <w:rsid w:val="00635401"/>
    <w:rsid w:val="00635F41"/>
    <w:rsid w:val="00636522"/>
    <w:rsid w:val="00637EC6"/>
    <w:rsid w:val="00641504"/>
    <w:rsid w:val="0064172C"/>
    <w:rsid w:val="00641F26"/>
    <w:rsid w:val="00642459"/>
    <w:rsid w:val="00642ADA"/>
    <w:rsid w:val="0064406E"/>
    <w:rsid w:val="00644464"/>
    <w:rsid w:val="006444AB"/>
    <w:rsid w:val="006468F2"/>
    <w:rsid w:val="0064705F"/>
    <w:rsid w:val="006473C5"/>
    <w:rsid w:val="00650514"/>
    <w:rsid w:val="00653EA4"/>
    <w:rsid w:val="0065442F"/>
    <w:rsid w:val="006561FA"/>
    <w:rsid w:val="006565C3"/>
    <w:rsid w:val="00656A5C"/>
    <w:rsid w:val="00656D6E"/>
    <w:rsid w:val="00657451"/>
    <w:rsid w:val="006601D9"/>
    <w:rsid w:val="006602BC"/>
    <w:rsid w:val="006608DD"/>
    <w:rsid w:val="00660F69"/>
    <w:rsid w:val="00662791"/>
    <w:rsid w:val="0066687B"/>
    <w:rsid w:val="00666F5C"/>
    <w:rsid w:val="0066730F"/>
    <w:rsid w:val="00667576"/>
    <w:rsid w:val="00667A73"/>
    <w:rsid w:val="0067081A"/>
    <w:rsid w:val="006716DF"/>
    <w:rsid w:val="006722AA"/>
    <w:rsid w:val="00675606"/>
    <w:rsid w:val="006763E2"/>
    <w:rsid w:val="00677279"/>
    <w:rsid w:val="00677B78"/>
    <w:rsid w:val="00681CF4"/>
    <w:rsid w:val="006824C3"/>
    <w:rsid w:val="00682DF9"/>
    <w:rsid w:val="006835A0"/>
    <w:rsid w:val="00683D93"/>
    <w:rsid w:val="00684C95"/>
    <w:rsid w:val="00685864"/>
    <w:rsid w:val="00686644"/>
    <w:rsid w:val="00690596"/>
    <w:rsid w:val="00690A0D"/>
    <w:rsid w:val="00691191"/>
    <w:rsid w:val="0069119A"/>
    <w:rsid w:val="0069250A"/>
    <w:rsid w:val="00693079"/>
    <w:rsid w:val="006933DF"/>
    <w:rsid w:val="00693804"/>
    <w:rsid w:val="006939E6"/>
    <w:rsid w:val="00694364"/>
    <w:rsid w:val="00694A31"/>
    <w:rsid w:val="006953FA"/>
    <w:rsid w:val="0069550B"/>
    <w:rsid w:val="00695C5C"/>
    <w:rsid w:val="0069738F"/>
    <w:rsid w:val="00697772"/>
    <w:rsid w:val="00697937"/>
    <w:rsid w:val="00697BE9"/>
    <w:rsid w:val="006A0A56"/>
    <w:rsid w:val="006A1620"/>
    <w:rsid w:val="006A18CA"/>
    <w:rsid w:val="006A1CC0"/>
    <w:rsid w:val="006A2D70"/>
    <w:rsid w:val="006A330B"/>
    <w:rsid w:val="006A3B93"/>
    <w:rsid w:val="006A55DE"/>
    <w:rsid w:val="006A5FC2"/>
    <w:rsid w:val="006A6AF3"/>
    <w:rsid w:val="006A6E18"/>
    <w:rsid w:val="006A79C3"/>
    <w:rsid w:val="006B089E"/>
    <w:rsid w:val="006B184D"/>
    <w:rsid w:val="006B1D18"/>
    <w:rsid w:val="006B24B3"/>
    <w:rsid w:val="006B308C"/>
    <w:rsid w:val="006B398F"/>
    <w:rsid w:val="006B4EBE"/>
    <w:rsid w:val="006B513C"/>
    <w:rsid w:val="006B56DD"/>
    <w:rsid w:val="006B6E09"/>
    <w:rsid w:val="006B747C"/>
    <w:rsid w:val="006C0B0B"/>
    <w:rsid w:val="006C0B37"/>
    <w:rsid w:val="006C0DDB"/>
    <w:rsid w:val="006C1384"/>
    <w:rsid w:val="006C15A7"/>
    <w:rsid w:val="006C1BF5"/>
    <w:rsid w:val="006C1E46"/>
    <w:rsid w:val="006C2231"/>
    <w:rsid w:val="006C34CF"/>
    <w:rsid w:val="006C57ED"/>
    <w:rsid w:val="006C5D26"/>
    <w:rsid w:val="006C7990"/>
    <w:rsid w:val="006D0D43"/>
    <w:rsid w:val="006D16E5"/>
    <w:rsid w:val="006D32CD"/>
    <w:rsid w:val="006D38E3"/>
    <w:rsid w:val="006D3CB3"/>
    <w:rsid w:val="006D3CF5"/>
    <w:rsid w:val="006D447E"/>
    <w:rsid w:val="006D49F4"/>
    <w:rsid w:val="006D4A0F"/>
    <w:rsid w:val="006D517C"/>
    <w:rsid w:val="006D53C7"/>
    <w:rsid w:val="006D55A3"/>
    <w:rsid w:val="006D63FB"/>
    <w:rsid w:val="006E0CCD"/>
    <w:rsid w:val="006E15D0"/>
    <w:rsid w:val="006E2662"/>
    <w:rsid w:val="006E3D51"/>
    <w:rsid w:val="006F0964"/>
    <w:rsid w:val="006F0F4A"/>
    <w:rsid w:val="006F1A08"/>
    <w:rsid w:val="006F1A53"/>
    <w:rsid w:val="006F393E"/>
    <w:rsid w:val="006F461C"/>
    <w:rsid w:val="006F4CFE"/>
    <w:rsid w:val="006F749A"/>
    <w:rsid w:val="00701B9B"/>
    <w:rsid w:val="007024E7"/>
    <w:rsid w:val="007025EB"/>
    <w:rsid w:val="00702F1C"/>
    <w:rsid w:val="0070C45F"/>
    <w:rsid w:val="00711B8B"/>
    <w:rsid w:val="00712A60"/>
    <w:rsid w:val="00712DF4"/>
    <w:rsid w:val="007131CB"/>
    <w:rsid w:val="00713FBE"/>
    <w:rsid w:val="00716216"/>
    <w:rsid w:val="007169C6"/>
    <w:rsid w:val="007200B8"/>
    <w:rsid w:val="00721498"/>
    <w:rsid w:val="007217F9"/>
    <w:rsid w:val="007221D1"/>
    <w:rsid w:val="007228AD"/>
    <w:rsid w:val="00723DD7"/>
    <w:rsid w:val="00723F11"/>
    <w:rsid w:val="00724565"/>
    <w:rsid w:val="007277BD"/>
    <w:rsid w:val="0073023D"/>
    <w:rsid w:val="00730DD8"/>
    <w:rsid w:val="00735392"/>
    <w:rsid w:val="007360D5"/>
    <w:rsid w:val="00737304"/>
    <w:rsid w:val="00737EFA"/>
    <w:rsid w:val="0074022B"/>
    <w:rsid w:val="007405A3"/>
    <w:rsid w:val="00740D17"/>
    <w:rsid w:val="00741A94"/>
    <w:rsid w:val="00741E01"/>
    <w:rsid w:val="007435C3"/>
    <w:rsid w:val="00745127"/>
    <w:rsid w:val="007455B1"/>
    <w:rsid w:val="00747657"/>
    <w:rsid w:val="0074794C"/>
    <w:rsid w:val="0074799F"/>
    <w:rsid w:val="00750676"/>
    <w:rsid w:val="00750C07"/>
    <w:rsid w:val="00752B40"/>
    <w:rsid w:val="00753945"/>
    <w:rsid w:val="00753EB7"/>
    <w:rsid w:val="007547A0"/>
    <w:rsid w:val="00754C2D"/>
    <w:rsid w:val="007553DB"/>
    <w:rsid w:val="007554B3"/>
    <w:rsid w:val="0075584C"/>
    <w:rsid w:val="00757B96"/>
    <w:rsid w:val="00760082"/>
    <w:rsid w:val="0076090C"/>
    <w:rsid w:val="00761EBE"/>
    <w:rsid w:val="007621A0"/>
    <w:rsid w:val="007621F3"/>
    <w:rsid w:val="007637FC"/>
    <w:rsid w:val="00763B1F"/>
    <w:rsid w:val="00763E28"/>
    <w:rsid w:val="00764F72"/>
    <w:rsid w:val="0077000B"/>
    <w:rsid w:val="00771047"/>
    <w:rsid w:val="007719FB"/>
    <w:rsid w:val="00771A92"/>
    <w:rsid w:val="00771D64"/>
    <w:rsid w:val="00772AE7"/>
    <w:rsid w:val="00773552"/>
    <w:rsid w:val="00774046"/>
    <w:rsid w:val="007740F3"/>
    <w:rsid w:val="007749BD"/>
    <w:rsid w:val="00775F22"/>
    <w:rsid w:val="00776BA3"/>
    <w:rsid w:val="00777B3D"/>
    <w:rsid w:val="00777DF4"/>
    <w:rsid w:val="0078042B"/>
    <w:rsid w:val="00780CA5"/>
    <w:rsid w:val="00782A3A"/>
    <w:rsid w:val="00782D8C"/>
    <w:rsid w:val="00784D1D"/>
    <w:rsid w:val="007906F1"/>
    <w:rsid w:val="007910D9"/>
    <w:rsid w:val="007916AF"/>
    <w:rsid w:val="007919F8"/>
    <w:rsid w:val="00791B19"/>
    <w:rsid w:val="007926CE"/>
    <w:rsid w:val="00792D8E"/>
    <w:rsid w:val="00793194"/>
    <w:rsid w:val="00793A89"/>
    <w:rsid w:val="00794C9E"/>
    <w:rsid w:val="00795666"/>
    <w:rsid w:val="00797293"/>
    <w:rsid w:val="007A0877"/>
    <w:rsid w:val="007A0A48"/>
    <w:rsid w:val="007A1000"/>
    <w:rsid w:val="007A1E44"/>
    <w:rsid w:val="007A2125"/>
    <w:rsid w:val="007A391D"/>
    <w:rsid w:val="007A4077"/>
    <w:rsid w:val="007A5315"/>
    <w:rsid w:val="007A5E33"/>
    <w:rsid w:val="007A68E6"/>
    <w:rsid w:val="007A6C36"/>
    <w:rsid w:val="007A73F5"/>
    <w:rsid w:val="007A77CE"/>
    <w:rsid w:val="007A7AB4"/>
    <w:rsid w:val="007B001F"/>
    <w:rsid w:val="007B1E23"/>
    <w:rsid w:val="007B2315"/>
    <w:rsid w:val="007B3423"/>
    <w:rsid w:val="007B3440"/>
    <w:rsid w:val="007B3E14"/>
    <w:rsid w:val="007B6557"/>
    <w:rsid w:val="007B705A"/>
    <w:rsid w:val="007B7DFF"/>
    <w:rsid w:val="007C0A5F"/>
    <w:rsid w:val="007C0CA4"/>
    <w:rsid w:val="007C0D32"/>
    <w:rsid w:val="007C174F"/>
    <w:rsid w:val="007C20AA"/>
    <w:rsid w:val="007C260F"/>
    <w:rsid w:val="007C2C21"/>
    <w:rsid w:val="007C2D64"/>
    <w:rsid w:val="007C38F5"/>
    <w:rsid w:val="007C5AF8"/>
    <w:rsid w:val="007C6D25"/>
    <w:rsid w:val="007C6F31"/>
    <w:rsid w:val="007C7E53"/>
    <w:rsid w:val="007D3E54"/>
    <w:rsid w:val="007D435B"/>
    <w:rsid w:val="007D5CC0"/>
    <w:rsid w:val="007D61EF"/>
    <w:rsid w:val="007D7893"/>
    <w:rsid w:val="007D7C19"/>
    <w:rsid w:val="007DF51C"/>
    <w:rsid w:val="007E0BD9"/>
    <w:rsid w:val="007E19B6"/>
    <w:rsid w:val="007E303E"/>
    <w:rsid w:val="007E3226"/>
    <w:rsid w:val="007E47C7"/>
    <w:rsid w:val="007E4BA6"/>
    <w:rsid w:val="007E4F84"/>
    <w:rsid w:val="007E5CC3"/>
    <w:rsid w:val="007E6796"/>
    <w:rsid w:val="007F0A21"/>
    <w:rsid w:val="007F0D87"/>
    <w:rsid w:val="007F1377"/>
    <w:rsid w:val="007F1EA1"/>
    <w:rsid w:val="007F226C"/>
    <w:rsid w:val="007F2A49"/>
    <w:rsid w:val="007F3237"/>
    <w:rsid w:val="007F3F6C"/>
    <w:rsid w:val="007F4454"/>
    <w:rsid w:val="00801988"/>
    <w:rsid w:val="00802983"/>
    <w:rsid w:val="00803402"/>
    <w:rsid w:val="00803C49"/>
    <w:rsid w:val="00804295"/>
    <w:rsid w:val="00804E24"/>
    <w:rsid w:val="00804EA7"/>
    <w:rsid w:val="00806FAD"/>
    <w:rsid w:val="008075D0"/>
    <w:rsid w:val="0081052B"/>
    <w:rsid w:val="008107AD"/>
    <w:rsid w:val="00810C5C"/>
    <w:rsid w:val="008127A6"/>
    <w:rsid w:val="00813821"/>
    <w:rsid w:val="008142EC"/>
    <w:rsid w:val="008150AA"/>
    <w:rsid w:val="00816F68"/>
    <w:rsid w:val="00817D0F"/>
    <w:rsid w:val="00817EAD"/>
    <w:rsid w:val="00821198"/>
    <w:rsid w:val="008218E6"/>
    <w:rsid w:val="00822E5C"/>
    <w:rsid w:val="00823CFC"/>
    <w:rsid w:val="00823E35"/>
    <w:rsid w:val="00824CED"/>
    <w:rsid w:val="008271EA"/>
    <w:rsid w:val="0082769E"/>
    <w:rsid w:val="00830E36"/>
    <w:rsid w:val="00830F4C"/>
    <w:rsid w:val="0083247E"/>
    <w:rsid w:val="00832B95"/>
    <w:rsid w:val="00833461"/>
    <w:rsid w:val="00835959"/>
    <w:rsid w:val="00835D5C"/>
    <w:rsid w:val="008362C5"/>
    <w:rsid w:val="008362E1"/>
    <w:rsid w:val="00840D7A"/>
    <w:rsid w:val="0084148A"/>
    <w:rsid w:val="0084208A"/>
    <w:rsid w:val="008439C4"/>
    <w:rsid w:val="00844177"/>
    <w:rsid w:val="008479A3"/>
    <w:rsid w:val="00850F3C"/>
    <w:rsid w:val="00852A8F"/>
    <w:rsid w:val="00853002"/>
    <w:rsid w:val="00853420"/>
    <w:rsid w:val="00853C1C"/>
    <w:rsid w:val="0085574A"/>
    <w:rsid w:val="008561AD"/>
    <w:rsid w:val="00856A4E"/>
    <w:rsid w:val="00856B7A"/>
    <w:rsid w:val="00860225"/>
    <w:rsid w:val="00860BED"/>
    <w:rsid w:val="008619B4"/>
    <w:rsid w:val="008622A5"/>
    <w:rsid w:val="008626DF"/>
    <w:rsid w:val="00863BED"/>
    <w:rsid w:val="00864033"/>
    <w:rsid w:val="008640A9"/>
    <w:rsid w:val="008664A3"/>
    <w:rsid w:val="0087095A"/>
    <w:rsid w:val="00872878"/>
    <w:rsid w:val="008728FC"/>
    <w:rsid w:val="00873434"/>
    <w:rsid w:val="008774FE"/>
    <w:rsid w:val="00877A97"/>
    <w:rsid w:val="00877AD1"/>
    <w:rsid w:val="008809FA"/>
    <w:rsid w:val="008813A4"/>
    <w:rsid w:val="008824FC"/>
    <w:rsid w:val="0088320E"/>
    <w:rsid w:val="00884362"/>
    <w:rsid w:val="008863FC"/>
    <w:rsid w:val="008879A7"/>
    <w:rsid w:val="0089238F"/>
    <w:rsid w:val="00893032"/>
    <w:rsid w:val="008958B6"/>
    <w:rsid w:val="008978F9"/>
    <w:rsid w:val="008A104E"/>
    <w:rsid w:val="008A1B70"/>
    <w:rsid w:val="008A1E1F"/>
    <w:rsid w:val="008A1F2B"/>
    <w:rsid w:val="008A2102"/>
    <w:rsid w:val="008A254D"/>
    <w:rsid w:val="008A289F"/>
    <w:rsid w:val="008A6526"/>
    <w:rsid w:val="008B2D7C"/>
    <w:rsid w:val="008B2FF2"/>
    <w:rsid w:val="008B38FE"/>
    <w:rsid w:val="008B41B0"/>
    <w:rsid w:val="008B4BDC"/>
    <w:rsid w:val="008B5085"/>
    <w:rsid w:val="008B645C"/>
    <w:rsid w:val="008B6F16"/>
    <w:rsid w:val="008C10B1"/>
    <w:rsid w:val="008C363F"/>
    <w:rsid w:val="008C4040"/>
    <w:rsid w:val="008C4CA9"/>
    <w:rsid w:val="008C52AD"/>
    <w:rsid w:val="008C5BE4"/>
    <w:rsid w:val="008C67C3"/>
    <w:rsid w:val="008C6A22"/>
    <w:rsid w:val="008C75F0"/>
    <w:rsid w:val="008C7EE3"/>
    <w:rsid w:val="008D1C26"/>
    <w:rsid w:val="008D2F67"/>
    <w:rsid w:val="008D3B4D"/>
    <w:rsid w:val="008D5948"/>
    <w:rsid w:val="008D6FCC"/>
    <w:rsid w:val="008D6FEF"/>
    <w:rsid w:val="008D7B4A"/>
    <w:rsid w:val="008E0674"/>
    <w:rsid w:val="008E0C5E"/>
    <w:rsid w:val="008E1500"/>
    <w:rsid w:val="008E20E4"/>
    <w:rsid w:val="008E30E8"/>
    <w:rsid w:val="008E3329"/>
    <w:rsid w:val="008E3D55"/>
    <w:rsid w:val="008E4BDB"/>
    <w:rsid w:val="008E4D1A"/>
    <w:rsid w:val="008E54E5"/>
    <w:rsid w:val="008E58E1"/>
    <w:rsid w:val="008E7265"/>
    <w:rsid w:val="008F219F"/>
    <w:rsid w:val="008F4AEE"/>
    <w:rsid w:val="008F6797"/>
    <w:rsid w:val="008F6AC9"/>
    <w:rsid w:val="0090066E"/>
    <w:rsid w:val="00900BE2"/>
    <w:rsid w:val="00902499"/>
    <w:rsid w:val="009034D4"/>
    <w:rsid w:val="00904468"/>
    <w:rsid w:val="00904948"/>
    <w:rsid w:val="00904BA4"/>
    <w:rsid w:val="00904FB0"/>
    <w:rsid w:val="009056E4"/>
    <w:rsid w:val="00906845"/>
    <w:rsid w:val="00906CF2"/>
    <w:rsid w:val="00906F7E"/>
    <w:rsid w:val="009103B2"/>
    <w:rsid w:val="00911A1C"/>
    <w:rsid w:val="009120C2"/>
    <w:rsid w:val="009138AB"/>
    <w:rsid w:val="00914BD6"/>
    <w:rsid w:val="00915088"/>
    <w:rsid w:val="00916395"/>
    <w:rsid w:val="00916488"/>
    <w:rsid w:val="009216E7"/>
    <w:rsid w:val="009220EC"/>
    <w:rsid w:val="0092249C"/>
    <w:rsid w:val="00922807"/>
    <w:rsid w:val="00922A08"/>
    <w:rsid w:val="009232D1"/>
    <w:rsid w:val="00923654"/>
    <w:rsid w:val="009238DA"/>
    <w:rsid w:val="00924D4A"/>
    <w:rsid w:val="0092521F"/>
    <w:rsid w:val="00926F0E"/>
    <w:rsid w:val="00926F2A"/>
    <w:rsid w:val="00927005"/>
    <w:rsid w:val="00927FF1"/>
    <w:rsid w:val="0093039B"/>
    <w:rsid w:val="00930667"/>
    <w:rsid w:val="009308F6"/>
    <w:rsid w:val="00930962"/>
    <w:rsid w:val="00932356"/>
    <w:rsid w:val="009343AE"/>
    <w:rsid w:val="0093623B"/>
    <w:rsid w:val="0093674E"/>
    <w:rsid w:val="00940DB1"/>
    <w:rsid w:val="00940F45"/>
    <w:rsid w:val="009418BF"/>
    <w:rsid w:val="00941ECE"/>
    <w:rsid w:val="00941F5C"/>
    <w:rsid w:val="0094329D"/>
    <w:rsid w:val="009441F8"/>
    <w:rsid w:val="00944385"/>
    <w:rsid w:val="00946E68"/>
    <w:rsid w:val="00951549"/>
    <w:rsid w:val="00952204"/>
    <w:rsid w:val="009531DE"/>
    <w:rsid w:val="009542DE"/>
    <w:rsid w:val="00957D0B"/>
    <w:rsid w:val="0096043C"/>
    <w:rsid w:val="00961159"/>
    <w:rsid w:val="00962AAB"/>
    <w:rsid w:val="00963D68"/>
    <w:rsid w:val="00964271"/>
    <w:rsid w:val="00964B91"/>
    <w:rsid w:val="00965777"/>
    <w:rsid w:val="00966716"/>
    <w:rsid w:val="009669EC"/>
    <w:rsid w:val="00970F5B"/>
    <w:rsid w:val="00971513"/>
    <w:rsid w:val="0097440A"/>
    <w:rsid w:val="00974CEB"/>
    <w:rsid w:val="00975047"/>
    <w:rsid w:val="00975EB5"/>
    <w:rsid w:val="009815D2"/>
    <w:rsid w:val="00981696"/>
    <w:rsid w:val="00981A9D"/>
    <w:rsid w:val="00982A19"/>
    <w:rsid w:val="00982F2D"/>
    <w:rsid w:val="00983B6D"/>
    <w:rsid w:val="009845D5"/>
    <w:rsid w:val="00985047"/>
    <w:rsid w:val="00987573"/>
    <w:rsid w:val="0099005D"/>
    <w:rsid w:val="00990B1E"/>
    <w:rsid w:val="00992735"/>
    <w:rsid w:val="00992DDB"/>
    <w:rsid w:val="00993140"/>
    <w:rsid w:val="00993C3F"/>
    <w:rsid w:val="00994364"/>
    <w:rsid w:val="00995130"/>
    <w:rsid w:val="0099718E"/>
    <w:rsid w:val="009971B7"/>
    <w:rsid w:val="009A07A9"/>
    <w:rsid w:val="009A1D68"/>
    <w:rsid w:val="009A23C3"/>
    <w:rsid w:val="009A2ABA"/>
    <w:rsid w:val="009A2C8B"/>
    <w:rsid w:val="009A312C"/>
    <w:rsid w:val="009A364A"/>
    <w:rsid w:val="009A3DD3"/>
    <w:rsid w:val="009A55E1"/>
    <w:rsid w:val="009A6F1D"/>
    <w:rsid w:val="009A7100"/>
    <w:rsid w:val="009B309B"/>
    <w:rsid w:val="009B3807"/>
    <w:rsid w:val="009B514F"/>
    <w:rsid w:val="009B536B"/>
    <w:rsid w:val="009B6D94"/>
    <w:rsid w:val="009C1801"/>
    <w:rsid w:val="009C1CC6"/>
    <w:rsid w:val="009C3284"/>
    <w:rsid w:val="009C32DC"/>
    <w:rsid w:val="009C3ADA"/>
    <w:rsid w:val="009C4260"/>
    <w:rsid w:val="009C4618"/>
    <w:rsid w:val="009C48F7"/>
    <w:rsid w:val="009C55BA"/>
    <w:rsid w:val="009C5ED7"/>
    <w:rsid w:val="009C75FE"/>
    <w:rsid w:val="009C7AFD"/>
    <w:rsid w:val="009D15E1"/>
    <w:rsid w:val="009D19E3"/>
    <w:rsid w:val="009D295A"/>
    <w:rsid w:val="009D3A72"/>
    <w:rsid w:val="009D430A"/>
    <w:rsid w:val="009D4692"/>
    <w:rsid w:val="009D5ADC"/>
    <w:rsid w:val="009D693B"/>
    <w:rsid w:val="009D7AA3"/>
    <w:rsid w:val="009D7B30"/>
    <w:rsid w:val="009E03D9"/>
    <w:rsid w:val="009E0D59"/>
    <w:rsid w:val="009E1314"/>
    <w:rsid w:val="009E13AC"/>
    <w:rsid w:val="009E266D"/>
    <w:rsid w:val="009E57E0"/>
    <w:rsid w:val="009E5BC9"/>
    <w:rsid w:val="009E5E40"/>
    <w:rsid w:val="009F123C"/>
    <w:rsid w:val="009F13BB"/>
    <w:rsid w:val="009F1F6F"/>
    <w:rsid w:val="009F22BF"/>
    <w:rsid w:val="009F535A"/>
    <w:rsid w:val="009F6971"/>
    <w:rsid w:val="00A024AB"/>
    <w:rsid w:val="00A04EAA"/>
    <w:rsid w:val="00A0598E"/>
    <w:rsid w:val="00A1006E"/>
    <w:rsid w:val="00A116B5"/>
    <w:rsid w:val="00A11A40"/>
    <w:rsid w:val="00A12105"/>
    <w:rsid w:val="00A12803"/>
    <w:rsid w:val="00A1285E"/>
    <w:rsid w:val="00A12893"/>
    <w:rsid w:val="00A1295D"/>
    <w:rsid w:val="00A12A73"/>
    <w:rsid w:val="00A15C7B"/>
    <w:rsid w:val="00A15FCD"/>
    <w:rsid w:val="00A161AB"/>
    <w:rsid w:val="00A170EF"/>
    <w:rsid w:val="00A17149"/>
    <w:rsid w:val="00A17B91"/>
    <w:rsid w:val="00A17C61"/>
    <w:rsid w:val="00A214A8"/>
    <w:rsid w:val="00A21E52"/>
    <w:rsid w:val="00A22946"/>
    <w:rsid w:val="00A238CB"/>
    <w:rsid w:val="00A24344"/>
    <w:rsid w:val="00A2552F"/>
    <w:rsid w:val="00A25F51"/>
    <w:rsid w:val="00A26F21"/>
    <w:rsid w:val="00A277BD"/>
    <w:rsid w:val="00A30A8B"/>
    <w:rsid w:val="00A31A2E"/>
    <w:rsid w:val="00A35CBD"/>
    <w:rsid w:val="00A35EBE"/>
    <w:rsid w:val="00A35EE5"/>
    <w:rsid w:val="00A36EC6"/>
    <w:rsid w:val="00A3740C"/>
    <w:rsid w:val="00A37942"/>
    <w:rsid w:val="00A40400"/>
    <w:rsid w:val="00A43E43"/>
    <w:rsid w:val="00A43E9C"/>
    <w:rsid w:val="00A43ED7"/>
    <w:rsid w:val="00A44594"/>
    <w:rsid w:val="00A46219"/>
    <w:rsid w:val="00A46A0D"/>
    <w:rsid w:val="00A504C7"/>
    <w:rsid w:val="00A50BB7"/>
    <w:rsid w:val="00A53F1B"/>
    <w:rsid w:val="00A54F85"/>
    <w:rsid w:val="00A608AC"/>
    <w:rsid w:val="00A6162D"/>
    <w:rsid w:val="00A61941"/>
    <w:rsid w:val="00A63736"/>
    <w:rsid w:val="00A63E14"/>
    <w:rsid w:val="00A66D27"/>
    <w:rsid w:val="00A67DBA"/>
    <w:rsid w:val="00A7113F"/>
    <w:rsid w:val="00A71BE8"/>
    <w:rsid w:val="00A71F1C"/>
    <w:rsid w:val="00A73169"/>
    <w:rsid w:val="00A73421"/>
    <w:rsid w:val="00A754E7"/>
    <w:rsid w:val="00A75781"/>
    <w:rsid w:val="00A769E8"/>
    <w:rsid w:val="00A77322"/>
    <w:rsid w:val="00A80BDA"/>
    <w:rsid w:val="00A813E1"/>
    <w:rsid w:val="00A81AE2"/>
    <w:rsid w:val="00A8291C"/>
    <w:rsid w:val="00A830E5"/>
    <w:rsid w:val="00A83C34"/>
    <w:rsid w:val="00A84278"/>
    <w:rsid w:val="00A845DB"/>
    <w:rsid w:val="00A84D5D"/>
    <w:rsid w:val="00A873C6"/>
    <w:rsid w:val="00A90CB3"/>
    <w:rsid w:val="00A90DE6"/>
    <w:rsid w:val="00A912A9"/>
    <w:rsid w:val="00AA1CAC"/>
    <w:rsid w:val="00AA34E4"/>
    <w:rsid w:val="00AA4D31"/>
    <w:rsid w:val="00AA62B7"/>
    <w:rsid w:val="00AA71A6"/>
    <w:rsid w:val="00AB09E7"/>
    <w:rsid w:val="00AB1288"/>
    <w:rsid w:val="00AB1841"/>
    <w:rsid w:val="00AB195F"/>
    <w:rsid w:val="00AB19AC"/>
    <w:rsid w:val="00AB21BB"/>
    <w:rsid w:val="00AB2ADB"/>
    <w:rsid w:val="00AB3C9C"/>
    <w:rsid w:val="00AB45FC"/>
    <w:rsid w:val="00AB4FC0"/>
    <w:rsid w:val="00AB5718"/>
    <w:rsid w:val="00AB6B50"/>
    <w:rsid w:val="00AC1759"/>
    <w:rsid w:val="00AC1F2C"/>
    <w:rsid w:val="00AC3476"/>
    <w:rsid w:val="00AC372F"/>
    <w:rsid w:val="00AC4086"/>
    <w:rsid w:val="00AC41BA"/>
    <w:rsid w:val="00AC450E"/>
    <w:rsid w:val="00AC5DA1"/>
    <w:rsid w:val="00AC6D08"/>
    <w:rsid w:val="00AC7533"/>
    <w:rsid w:val="00AC77CB"/>
    <w:rsid w:val="00AD0DDB"/>
    <w:rsid w:val="00AD16A0"/>
    <w:rsid w:val="00AD2435"/>
    <w:rsid w:val="00AD34E9"/>
    <w:rsid w:val="00AD4E2B"/>
    <w:rsid w:val="00AD508D"/>
    <w:rsid w:val="00AD5606"/>
    <w:rsid w:val="00AD5F66"/>
    <w:rsid w:val="00AD61D5"/>
    <w:rsid w:val="00AD766D"/>
    <w:rsid w:val="00AE0B22"/>
    <w:rsid w:val="00AE1786"/>
    <w:rsid w:val="00AE1844"/>
    <w:rsid w:val="00AE2140"/>
    <w:rsid w:val="00AE2BDE"/>
    <w:rsid w:val="00AE54FC"/>
    <w:rsid w:val="00AE5CC0"/>
    <w:rsid w:val="00AE6562"/>
    <w:rsid w:val="00AE6FDB"/>
    <w:rsid w:val="00AE7056"/>
    <w:rsid w:val="00AF0552"/>
    <w:rsid w:val="00AF09B1"/>
    <w:rsid w:val="00AF0A93"/>
    <w:rsid w:val="00AF102C"/>
    <w:rsid w:val="00AF1134"/>
    <w:rsid w:val="00AF1262"/>
    <w:rsid w:val="00AF200F"/>
    <w:rsid w:val="00AF304D"/>
    <w:rsid w:val="00AF35CB"/>
    <w:rsid w:val="00AF3868"/>
    <w:rsid w:val="00AF3B82"/>
    <w:rsid w:val="00AF431C"/>
    <w:rsid w:val="00AF64B5"/>
    <w:rsid w:val="00AF703F"/>
    <w:rsid w:val="00B00526"/>
    <w:rsid w:val="00B00BCC"/>
    <w:rsid w:val="00B013CF"/>
    <w:rsid w:val="00B016EB"/>
    <w:rsid w:val="00B01937"/>
    <w:rsid w:val="00B01C07"/>
    <w:rsid w:val="00B0255D"/>
    <w:rsid w:val="00B0318E"/>
    <w:rsid w:val="00B04F3A"/>
    <w:rsid w:val="00B05142"/>
    <w:rsid w:val="00B0560A"/>
    <w:rsid w:val="00B05967"/>
    <w:rsid w:val="00B06AD0"/>
    <w:rsid w:val="00B06D99"/>
    <w:rsid w:val="00B11159"/>
    <w:rsid w:val="00B130DF"/>
    <w:rsid w:val="00B136B5"/>
    <w:rsid w:val="00B138F1"/>
    <w:rsid w:val="00B13E90"/>
    <w:rsid w:val="00B15677"/>
    <w:rsid w:val="00B165C4"/>
    <w:rsid w:val="00B227DF"/>
    <w:rsid w:val="00B22DCE"/>
    <w:rsid w:val="00B2318D"/>
    <w:rsid w:val="00B23F38"/>
    <w:rsid w:val="00B24300"/>
    <w:rsid w:val="00B255B2"/>
    <w:rsid w:val="00B25700"/>
    <w:rsid w:val="00B2570E"/>
    <w:rsid w:val="00B25B9A"/>
    <w:rsid w:val="00B26530"/>
    <w:rsid w:val="00B27404"/>
    <w:rsid w:val="00B27B30"/>
    <w:rsid w:val="00B27C5E"/>
    <w:rsid w:val="00B315E0"/>
    <w:rsid w:val="00B319C9"/>
    <w:rsid w:val="00B323A2"/>
    <w:rsid w:val="00B323DE"/>
    <w:rsid w:val="00B32451"/>
    <w:rsid w:val="00B33E17"/>
    <w:rsid w:val="00B34F42"/>
    <w:rsid w:val="00B35634"/>
    <w:rsid w:val="00B36E22"/>
    <w:rsid w:val="00B36ED0"/>
    <w:rsid w:val="00B3729C"/>
    <w:rsid w:val="00B40576"/>
    <w:rsid w:val="00B41611"/>
    <w:rsid w:val="00B42944"/>
    <w:rsid w:val="00B43553"/>
    <w:rsid w:val="00B449CB"/>
    <w:rsid w:val="00B45E86"/>
    <w:rsid w:val="00B46520"/>
    <w:rsid w:val="00B4781A"/>
    <w:rsid w:val="00B5093C"/>
    <w:rsid w:val="00B521CC"/>
    <w:rsid w:val="00B5243F"/>
    <w:rsid w:val="00B52468"/>
    <w:rsid w:val="00B524D9"/>
    <w:rsid w:val="00B52812"/>
    <w:rsid w:val="00B52B0A"/>
    <w:rsid w:val="00B532EC"/>
    <w:rsid w:val="00B548E4"/>
    <w:rsid w:val="00B551C4"/>
    <w:rsid w:val="00B57682"/>
    <w:rsid w:val="00B57992"/>
    <w:rsid w:val="00B61A00"/>
    <w:rsid w:val="00B637FC"/>
    <w:rsid w:val="00B63B9C"/>
    <w:rsid w:val="00B649ED"/>
    <w:rsid w:val="00B66180"/>
    <w:rsid w:val="00B6754C"/>
    <w:rsid w:val="00B6757A"/>
    <w:rsid w:val="00B67BF9"/>
    <w:rsid w:val="00B70D1E"/>
    <w:rsid w:val="00B710A0"/>
    <w:rsid w:val="00B71CB4"/>
    <w:rsid w:val="00B71CE7"/>
    <w:rsid w:val="00B727E7"/>
    <w:rsid w:val="00B736B7"/>
    <w:rsid w:val="00B769AF"/>
    <w:rsid w:val="00B77627"/>
    <w:rsid w:val="00B77A15"/>
    <w:rsid w:val="00B80500"/>
    <w:rsid w:val="00B81C0D"/>
    <w:rsid w:val="00B82279"/>
    <w:rsid w:val="00B85621"/>
    <w:rsid w:val="00B870FB"/>
    <w:rsid w:val="00B87F26"/>
    <w:rsid w:val="00B90471"/>
    <w:rsid w:val="00B90B5B"/>
    <w:rsid w:val="00B91F09"/>
    <w:rsid w:val="00B92DA0"/>
    <w:rsid w:val="00B95E84"/>
    <w:rsid w:val="00B96EE1"/>
    <w:rsid w:val="00B97EAF"/>
    <w:rsid w:val="00BA027E"/>
    <w:rsid w:val="00BA0F65"/>
    <w:rsid w:val="00BA1058"/>
    <w:rsid w:val="00BA1A15"/>
    <w:rsid w:val="00BA1E40"/>
    <w:rsid w:val="00BA231B"/>
    <w:rsid w:val="00BA363A"/>
    <w:rsid w:val="00BA431F"/>
    <w:rsid w:val="00BA474C"/>
    <w:rsid w:val="00BA576A"/>
    <w:rsid w:val="00BA57A2"/>
    <w:rsid w:val="00BA6904"/>
    <w:rsid w:val="00BB0A73"/>
    <w:rsid w:val="00BB2E42"/>
    <w:rsid w:val="00BB2EC1"/>
    <w:rsid w:val="00BB43F9"/>
    <w:rsid w:val="00BB4641"/>
    <w:rsid w:val="00BB5A6D"/>
    <w:rsid w:val="00BB64FC"/>
    <w:rsid w:val="00BB72C1"/>
    <w:rsid w:val="00BC1777"/>
    <w:rsid w:val="00BC2D5B"/>
    <w:rsid w:val="00BC2FB1"/>
    <w:rsid w:val="00BC39A2"/>
    <w:rsid w:val="00BC49BF"/>
    <w:rsid w:val="00BC5143"/>
    <w:rsid w:val="00BC5B83"/>
    <w:rsid w:val="00BC5BEC"/>
    <w:rsid w:val="00BC6301"/>
    <w:rsid w:val="00BC6BE3"/>
    <w:rsid w:val="00BC735B"/>
    <w:rsid w:val="00BD1D31"/>
    <w:rsid w:val="00BD2259"/>
    <w:rsid w:val="00BD2328"/>
    <w:rsid w:val="00BD3367"/>
    <w:rsid w:val="00BD35FB"/>
    <w:rsid w:val="00BD4235"/>
    <w:rsid w:val="00BD426B"/>
    <w:rsid w:val="00BD4A8D"/>
    <w:rsid w:val="00BE08BB"/>
    <w:rsid w:val="00BE0D27"/>
    <w:rsid w:val="00BE1848"/>
    <w:rsid w:val="00BE5027"/>
    <w:rsid w:val="00BE595C"/>
    <w:rsid w:val="00BE5DAA"/>
    <w:rsid w:val="00BE645B"/>
    <w:rsid w:val="00BE6814"/>
    <w:rsid w:val="00BE6B06"/>
    <w:rsid w:val="00BE7716"/>
    <w:rsid w:val="00BF0B23"/>
    <w:rsid w:val="00BF2D0E"/>
    <w:rsid w:val="00BF3B91"/>
    <w:rsid w:val="00BF3F93"/>
    <w:rsid w:val="00BF57E7"/>
    <w:rsid w:val="00BF5DDD"/>
    <w:rsid w:val="00BF6283"/>
    <w:rsid w:val="00C01BA4"/>
    <w:rsid w:val="00C025CC"/>
    <w:rsid w:val="00C02A3E"/>
    <w:rsid w:val="00C03FAC"/>
    <w:rsid w:val="00C04BD5"/>
    <w:rsid w:val="00C04C56"/>
    <w:rsid w:val="00C051AE"/>
    <w:rsid w:val="00C05FD8"/>
    <w:rsid w:val="00C06C6A"/>
    <w:rsid w:val="00C10550"/>
    <w:rsid w:val="00C11DDD"/>
    <w:rsid w:val="00C1243D"/>
    <w:rsid w:val="00C126CE"/>
    <w:rsid w:val="00C140E2"/>
    <w:rsid w:val="00C14B46"/>
    <w:rsid w:val="00C151D7"/>
    <w:rsid w:val="00C15284"/>
    <w:rsid w:val="00C152BD"/>
    <w:rsid w:val="00C15488"/>
    <w:rsid w:val="00C15CFA"/>
    <w:rsid w:val="00C16A62"/>
    <w:rsid w:val="00C16AFF"/>
    <w:rsid w:val="00C172B9"/>
    <w:rsid w:val="00C17396"/>
    <w:rsid w:val="00C179B8"/>
    <w:rsid w:val="00C20A00"/>
    <w:rsid w:val="00C215EF"/>
    <w:rsid w:val="00C22CE0"/>
    <w:rsid w:val="00C23D2E"/>
    <w:rsid w:val="00C2434E"/>
    <w:rsid w:val="00C24B74"/>
    <w:rsid w:val="00C24DEC"/>
    <w:rsid w:val="00C2510D"/>
    <w:rsid w:val="00C25EB6"/>
    <w:rsid w:val="00C27356"/>
    <w:rsid w:val="00C27938"/>
    <w:rsid w:val="00C2A39F"/>
    <w:rsid w:val="00C30F13"/>
    <w:rsid w:val="00C3225F"/>
    <w:rsid w:val="00C323D3"/>
    <w:rsid w:val="00C3535E"/>
    <w:rsid w:val="00C36A0D"/>
    <w:rsid w:val="00C37180"/>
    <w:rsid w:val="00C37DA3"/>
    <w:rsid w:val="00C402D0"/>
    <w:rsid w:val="00C41B1B"/>
    <w:rsid w:val="00C41D16"/>
    <w:rsid w:val="00C432D8"/>
    <w:rsid w:val="00C43D10"/>
    <w:rsid w:val="00C43EEB"/>
    <w:rsid w:val="00C44A65"/>
    <w:rsid w:val="00C44E3E"/>
    <w:rsid w:val="00C4591E"/>
    <w:rsid w:val="00C475AC"/>
    <w:rsid w:val="00C4F6A4"/>
    <w:rsid w:val="00C50C9B"/>
    <w:rsid w:val="00C50D7C"/>
    <w:rsid w:val="00C5468C"/>
    <w:rsid w:val="00C56034"/>
    <w:rsid w:val="00C56765"/>
    <w:rsid w:val="00C60909"/>
    <w:rsid w:val="00C6194E"/>
    <w:rsid w:val="00C6195D"/>
    <w:rsid w:val="00C62EE9"/>
    <w:rsid w:val="00C635E2"/>
    <w:rsid w:val="00C63FE8"/>
    <w:rsid w:val="00C6408B"/>
    <w:rsid w:val="00C64724"/>
    <w:rsid w:val="00C657F0"/>
    <w:rsid w:val="00C66B62"/>
    <w:rsid w:val="00C70C09"/>
    <w:rsid w:val="00C7265C"/>
    <w:rsid w:val="00C729DA"/>
    <w:rsid w:val="00C72ED4"/>
    <w:rsid w:val="00C73A5A"/>
    <w:rsid w:val="00C75EA2"/>
    <w:rsid w:val="00C75FBF"/>
    <w:rsid w:val="00C7623A"/>
    <w:rsid w:val="00C76997"/>
    <w:rsid w:val="00C8089B"/>
    <w:rsid w:val="00C82A15"/>
    <w:rsid w:val="00C8312D"/>
    <w:rsid w:val="00C841E7"/>
    <w:rsid w:val="00C84A98"/>
    <w:rsid w:val="00C87761"/>
    <w:rsid w:val="00C91FC9"/>
    <w:rsid w:val="00C9302C"/>
    <w:rsid w:val="00C94931"/>
    <w:rsid w:val="00C955B2"/>
    <w:rsid w:val="00C95917"/>
    <w:rsid w:val="00C96255"/>
    <w:rsid w:val="00C963EA"/>
    <w:rsid w:val="00C96AD3"/>
    <w:rsid w:val="00C96F25"/>
    <w:rsid w:val="00CA062F"/>
    <w:rsid w:val="00CA14AD"/>
    <w:rsid w:val="00CA34AF"/>
    <w:rsid w:val="00CA3789"/>
    <w:rsid w:val="00CA3B5B"/>
    <w:rsid w:val="00CA3BD7"/>
    <w:rsid w:val="00CA3CCB"/>
    <w:rsid w:val="00CA46FD"/>
    <w:rsid w:val="00CA5D57"/>
    <w:rsid w:val="00CA71F2"/>
    <w:rsid w:val="00CB2355"/>
    <w:rsid w:val="00CB2E8C"/>
    <w:rsid w:val="00CB380E"/>
    <w:rsid w:val="00CB3952"/>
    <w:rsid w:val="00CB3B7B"/>
    <w:rsid w:val="00CB4181"/>
    <w:rsid w:val="00CB6075"/>
    <w:rsid w:val="00CB6D81"/>
    <w:rsid w:val="00CB7858"/>
    <w:rsid w:val="00CB790E"/>
    <w:rsid w:val="00CC0442"/>
    <w:rsid w:val="00CC0830"/>
    <w:rsid w:val="00CC08C5"/>
    <w:rsid w:val="00CC14FC"/>
    <w:rsid w:val="00CC195D"/>
    <w:rsid w:val="00CC2D0F"/>
    <w:rsid w:val="00CC330C"/>
    <w:rsid w:val="00CC56A8"/>
    <w:rsid w:val="00CC5821"/>
    <w:rsid w:val="00CC6D37"/>
    <w:rsid w:val="00CD0376"/>
    <w:rsid w:val="00CD117B"/>
    <w:rsid w:val="00CD1EF5"/>
    <w:rsid w:val="00CD1FBE"/>
    <w:rsid w:val="00CD23EB"/>
    <w:rsid w:val="00CD30FC"/>
    <w:rsid w:val="00CD31DD"/>
    <w:rsid w:val="00CD3294"/>
    <w:rsid w:val="00CD4308"/>
    <w:rsid w:val="00CD447A"/>
    <w:rsid w:val="00CD4BE8"/>
    <w:rsid w:val="00CD4E0F"/>
    <w:rsid w:val="00CD52F8"/>
    <w:rsid w:val="00CD5FAF"/>
    <w:rsid w:val="00CD7980"/>
    <w:rsid w:val="00CD7F15"/>
    <w:rsid w:val="00CDF72C"/>
    <w:rsid w:val="00CE2684"/>
    <w:rsid w:val="00CE2928"/>
    <w:rsid w:val="00CE481F"/>
    <w:rsid w:val="00CE5A0C"/>
    <w:rsid w:val="00CE6982"/>
    <w:rsid w:val="00CE74D6"/>
    <w:rsid w:val="00CE7A87"/>
    <w:rsid w:val="00CF1576"/>
    <w:rsid w:val="00CF1E1F"/>
    <w:rsid w:val="00CF2CD0"/>
    <w:rsid w:val="00CF406E"/>
    <w:rsid w:val="00CF5F8D"/>
    <w:rsid w:val="00CF75BA"/>
    <w:rsid w:val="00CF7830"/>
    <w:rsid w:val="00D008E6"/>
    <w:rsid w:val="00D01CA2"/>
    <w:rsid w:val="00D0205B"/>
    <w:rsid w:val="00D020D9"/>
    <w:rsid w:val="00D02ABC"/>
    <w:rsid w:val="00D05665"/>
    <w:rsid w:val="00D063F2"/>
    <w:rsid w:val="00D06D93"/>
    <w:rsid w:val="00D0713C"/>
    <w:rsid w:val="00D122A2"/>
    <w:rsid w:val="00D12BD1"/>
    <w:rsid w:val="00D14612"/>
    <w:rsid w:val="00D147B8"/>
    <w:rsid w:val="00D149F4"/>
    <w:rsid w:val="00D14A68"/>
    <w:rsid w:val="00D14BAB"/>
    <w:rsid w:val="00D15826"/>
    <w:rsid w:val="00D161D4"/>
    <w:rsid w:val="00D17533"/>
    <w:rsid w:val="00D175D8"/>
    <w:rsid w:val="00D17A89"/>
    <w:rsid w:val="00D2032A"/>
    <w:rsid w:val="00D20C21"/>
    <w:rsid w:val="00D20C85"/>
    <w:rsid w:val="00D20E12"/>
    <w:rsid w:val="00D213B6"/>
    <w:rsid w:val="00D221DD"/>
    <w:rsid w:val="00D222E3"/>
    <w:rsid w:val="00D225C2"/>
    <w:rsid w:val="00D22BC8"/>
    <w:rsid w:val="00D23426"/>
    <w:rsid w:val="00D25217"/>
    <w:rsid w:val="00D2538B"/>
    <w:rsid w:val="00D25E3C"/>
    <w:rsid w:val="00D25F00"/>
    <w:rsid w:val="00D26527"/>
    <w:rsid w:val="00D31ACF"/>
    <w:rsid w:val="00D32AF6"/>
    <w:rsid w:val="00D33A9B"/>
    <w:rsid w:val="00D354F7"/>
    <w:rsid w:val="00D3684E"/>
    <w:rsid w:val="00D41BF2"/>
    <w:rsid w:val="00D425AA"/>
    <w:rsid w:val="00D43D76"/>
    <w:rsid w:val="00D4437E"/>
    <w:rsid w:val="00D451AE"/>
    <w:rsid w:val="00D4575A"/>
    <w:rsid w:val="00D46B9E"/>
    <w:rsid w:val="00D47B8E"/>
    <w:rsid w:val="00D47C87"/>
    <w:rsid w:val="00D50FF9"/>
    <w:rsid w:val="00D52DFF"/>
    <w:rsid w:val="00D538B3"/>
    <w:rsid w:val="00D53BF0"/>
    <w:rsid w:val="00D53E5B"/>
    <w:rsid w:val="00D5536C"/>
    <w:rsid w:val="00D573AE"/>
    <w:rsid w:val="00D61DDC"/>
    <w:rsid w:val="00D62372"/>
    <w:rsid w:val="00D62D55"/>
    <w:rsid w:val="00D6329D"/>
    <w:rsid w:val="00D64222"/>
    <w:rsid w:val="00D64574"/>
    <w:rsid w:val="00D6690C"/>
    <w:rsid w:val="00D669A5"/>
    <w:rsid w:val="00D675D8"/>
    <w:rsid w:val="00D71E01"/>
    <w:rsid w:val="00D7295A"/>
    <w:rsid w:val="00D729B8"/>
    <w:rsid w:val="00D7485E"/>
    <w:rsid w:val="00D761A8"/>
    <w:rsid w:val="00D779A3"/>
    <w:rsid w:val="00D80C4B"/>
    <w:rsid w:val="00D83F9B"/>
    <w:rsid w:val="00D84604"/>
    <w:rsid w:val="00D847E8"/>
    <w:rsid w:val="00D86469"/>
    <w:rsid w:val="00D86B94"/>
    <w:rsid w:val="00D87330"/>
    <w:rsid w:val="00D87F81"/>
    <w:rsid w:val="00D907DB"/>
    <w:rsid w:val="00D911C2"/>
    <w:rsid w:val="00D91BDF"/>
    <w:rsid w:val="00D93795"/>
    <w:rsid w:val="00D93E08"/>
    <w:rsid w:val="00D9491F"/>
    <w:rsid w:val="00D94AEC"/>
    <w:rsid w:val="00D94BBC"/>
    <w:rsid w:val="00D968AF"/>
    <w:rsid w:val="00D96B98"/>
    <w:rsid w:val="00D96E2B"/>
    <w:rsid w:val="00DA05A5"/>
    <w:rsid w:val="00DA1702"/>
    <w:rsid w:val="00DA2163"/>
    <w:rsid w:val="00DA2F63"/>
    <w:rsid w:val="00DA3161"/>
    <w:rsid w:val="00DA3B0A"/>
    <w:rsid w:val="00DA3D83"/>
    <w:rsid w:val="00DA470F"/>
    <w:rsid w:val="00DA5730"/>
    <w:rsid w:val="00DA67D2"/>
    <w:rsid w:val="00DA68EB"/>
    <w:rsid w:val="00DB0B39"/>
    <w:rsid w:val="00DB1C49"/>
    <w:rsid w:val="00DB1CF4"/>
    <w:rsid w:val="00DB1F42"/>
    <w:rsid w:val="00DB277F"/>
    <w:rsid w:val="00DB34EE"/>
    <w:rsid w:val="00DB4E43"/>
    <w:rsid w:val="00DB52BF"/>
    <w:rsid w:val="00DB5418"/>
    <w:rsid w:val="00DB61CE"/>
    <w:rsid w:val="00DB63DC"/>
    <w:rsid w:val="00DB7AEA"/>
    <w:rsid w:val="00DB7D8A"/>
    <w:rsid w:val="00DC10ED"/>
    <w:rsid w:val="00DC16EE"/>
    <w:rsid w:val="00DC2DE8"/>
    <w:rsid w:val="00DC32C6"/>
    <w:rsid w:val="00DC421A"/>
    <w:rsid w:val="00DC4F9A"/>
    <w:rsid w:val="00DC6E42"/>
    <w:rsid w:val="00DC7338"/>
    <w:rsid w:val="00DC7902"/>
    <w:rsid w:val="00DD0A4C"/>
    <w:rsid w:val="00DD1F32"/>
    <w:rsid w:val="00DD224F"/>
    <w:rsid w:val="00DD4092"/>
    <w:rsid w:val="00DD47CC"/>
    <w:rsid w:val="00DD5467"/>
    <w:rsid w:val="00DD54FA"/>
    <w:rsid w:val="00DD5F74"/>
    <w:rsid w:val="00DE01F5"/>
    <w:rsid w:val="00DE0D7F"/>
    <w:rsid w:val="00DE2E53"/>
    <w:rsid w:val="00DE3421"/>
    <w:rsid w:val="00DE499C"/>
    <w:rsid w:val="00DE4DDD"/>
    <w:rsid w:val="00DE51EC"/>
    <w:rsid w:val="00DE520A"/>
    <w:rsid w:val="00DE5E2C"/>
    <w:rsid w:val="00DE78CB"/>
    <w:rsid w:val="00DF007F"/>
    <w:rsid w:val="00DF009F"/>
    <w:rsid w:val="00DF0445"/>
    <w:rsid w:val="00DF2EEF"/>
    <w:rsid w:val="00DF4285"/>
    <w:rsid w:val="00DF5368"/>
    <w:rsid w:val="00DF5730"/>
    <w:rsid w:val="00DF7B94"/>
    <w:rsid w:val="00E013BF"/>
    <w:rsid w:val="00E01FEE"/>
    <w:rsid w:val="00E022D0"/>
    <w:rsid w:val="00E03532"/>
    <w:rsid w:val="00E04D12"/>
    <w:rsid w:val="00E11281"/>
    <w:rsid w:val="00E121F7"/>
    <w:rsid w:val="00E12868"/>
    <w:rsid w:val="00E12ADA"/>
    <w:rsid w:val="00E15315"/>
    <w:rsid w:val="00E1597F"/>
    <w:rsid w:val="00E15B5A"/>
    <w:rsid w:val="00E15CC1"/>
    <w:rsid w:val="00E1725F"/>
    <w:rsid w:val="00E17572"/>
    <w:rsid w:val="00E17975"/>
    <w:rsid w:val="00E2050C"/>
    <w:rsid w:val="00E20691"/>
    <w:rsid w:val="00E214E3"/>
    <w:rsid w:val="00E21C39"/>
    <w:rsid w:val="00E225AF"/>
    <w:rsid w:val="00E22C52"/>
    <w:rsid w:val="00E23067"/>
    <w:rsid w:val="00E23397"/>
    <w:rsid w:val="00E243EF"/>
    <w:rsid w:val="00E24F05"/>
    <w:rsid w:val="00E27228"/>
    <w:rsid w:val="00E278C7"/>
    <w:rsid w:val="00E27F32"/>
    <w:rsid w:val="00E30DF5"/>
    <w:rsid w:val="00E314B9"/>
    <w:rsid w:val="00E31C8A"/>
    <w:rsid w:val="00E31FBB"/>
    <w:rsid w:val="00E331AA"/>
    <w:rsid w:val="00E33223"/>
    <w:rsid w:val="00E3339A"/>
    <w:rsid w:val="00E34874"/>
    <w:rsid w:val="00E34E9F"/>
    <w:rsid w:val="00E4017A"/>
    <w:rsid w:val="00E40A4F"/>
    <w:rsid w:val="00E44379"/>
    <w:rsid w:val="00E44447"/>
    <w:rsid w:val="00E45296"/>
    <w:rsid w:val="00E456A0"/>
    <w:rsid w:val="00E46DDF"/>
    <w:rsid w:val="00E47678"/>
    <w:rsid w:val="00E50E15"/>
    <w:rsid w:val="00E51DAF"/>
    <w:rsid w:val="00E52713"/>
    <w:rsid w:val="00E535BA"/>
    <w:rsid w:val="00E5397D"/>
    <w:rsid w:val="00E545A3"/>
    <w:rsid w:val="00E55278"/>
    <w:rsid w:val="00E55B50"/>
    <w:rsid w:val="00E563D2"/>
    <w:rsid w:val="00E5666E"/>
    <w:rsid w:val="00E60E29"/>
    <w:rsid w:val="00E60FA5"/>
    <w:rsid w:val="00E61FED"/>
    <w:rsid w:val="00E6228A"/>
    <w:rsid w:val="00E62524"/>
    <w:rsid w:val="00E63760"/>
    <w:rsid w:val="00E639CD"/>
    <w:rsid w:val="00E64572"/>
    <w:rsid w:val="00E64BEF"/>
    <w:rsid w:val="00E662E0"/>
    <w:rsid w:val="00E66C34"/>
    <w:rsid w:val="00E6776E"/>
    <w:rsid w:val="00E7019F"/>
    <w:rsid w:val="00E71399"/>
    <w:rsid w:val="00E731BD"/>
    <w:rsid w:val="00E73EB9"/>
    <w:rsid w:val="00E74535"/>
    <w:rsid w:val="00E745CA"/>
    <w:rsid w:val="00E74BBE"/>
    <w:rsid w:val="00E74EDC"/>
    <w:rsid w:val="00E75168"/>
    <w:rsid w:val="00E81158"/>
    <w:rsid w:val="00E83AC3"/>
    <w:rsid w:val="00E84598"/>
    <w:rsid w:val="00E8461F"/>
    <w:rsid w:val="00E85315"/>
    <w:rsid w:val="00E87807"/>
    <w:rsid w:val="00E911D6"/>
    <w:rsid w:val="00E912BD"/>
    <w:rsid w:val="00E916DA"/>
    <w:rsid w:val="00E92473"/>
    <w:rsid w:val="00E92BBB"/>
    <w:rsid w:val="00E93528"/>
    <w:rsid w:val="00E93843"/>
    <w:rsid w:val="00E943DF"/>
    <w:rsid w:val="00E948EF"/>
    <w:rsid w:val="00E9739F"/>
    <w:rsid w:val="00EA086A"/>
    <w:rsid w:val="00EA30FC"/>
    <w:rsid w:val="00EA4668"/>
    <w:rsid w:val="00EA582E"/>
    <w:rsid w:val="00EA63BC"/>
    <w:rsid w:val="00EA77DF"/>
    <w:rsid w:val="00EA78B2"/>
    <w:rsid w:val="00EA7D1C"/>
    <w:rsid w:val="00EB0950"/>
    <w:rsid w:val="00EB1363"/>
    <w:rsid w:val="00EB1F8D"/>
    <w:rsid w:val="00EB27CD"/>
    <w:rsid w:val="00EB5EB5"/>
    <w:rsid w:val="00EB6903"/>
    <w:rsid w:val="00EB7873"/>
    <w:rsid w:val="00EC0F04"/>
    <w:rsid w:val="00EC3121"/>
    <w:rsid w:val="00EC4DA7"/>
    <w:rsid w:val="00EC5048"/>
    <w:rsid w:val="00EC51A9"/>
    <w:rsid w:val="00EC5802"/>
    <w:rsid w:val="00EC6BE7"/>
    <w:rsid w:val="00EC7B4B"/>
    <w:rsid w:val="00ED0C75"/>
    <w:rsid w:val="00ED1226"/>
    <w:rsid w:val="00ED2324"/>
    <w:rsid w:val="00ED4CEE"/>
    <w:rsid w:val="00ED598D"/>
    <w:rsid w:val="00ED654C"/>
    <w:rsid w:val="00EE1E61"/>
    <w:rsid w:val="00EE270A"/>
    <w:rsid w:val="00EE34DA"/>
    <w:rsid w:val="00EE3825"/>
    <w:rsid w:val="00EE3B63"/>
    <w:rsid w:val="00EE4F54"/>
    <w:rsid w:val="00EE519F"/>
    <w:rsid w:val="00EE5F89"/>
    <w:rsid w:val="00EE6407"/>
    <w:rsid w:val="00EF0D68"/>
    <w:rsid w:val="00EF2D76"/>
    <w:rsid w:val="00EF333B"/>
    <w:rsid w:val="00EF61C6"/>
    <w:rsid w:val="00EF7F33"/>
    <w:rsid w:val="00F005DF"/>
    <w:rsid w:val="00F00604"/>
    <w:rsid w:val="00F0170E"/>
    <w:rsid w:val="00F01B0F"/>
    <w:rsid w:val="00F01D09"/>
    <w:rsid w:val="00F021E5"/>
    <w:rsid w:val="00F0342F"/>
    <w:rsid w:val="00F03480"/>
    <w:rsid w:val="00F04471"/>
    <w:rsid w:val="00F04495"/>
    <w:rsid w:val="00F04C53"/>
    <w:rsid w:val="00F06801"/>
    <w:rsid w:val="00F0778D"/>
    <w:rsid w:val="00F07E6C"/>
    <w:rsid w:val="00F10C22"/>
    <w:rsid w:val="00F10D94"/>
    <w:rsid w:val="00F11165"/>
    <w:rsid w:val="00F12B07"/>
    <w:rsid w:val="00F138FF"/>
    <w:rsid w:val="00F13A14"/>
    <w:rsid w:val="00F141FB"/>
    <w:rsid w:val="00F14307"/>
    <w:rsid w:val="00F147CA"/>
    <w:rsid w:val="00F1552D"/>
    <w:rsid w:val="00F157BD"/>
    <w:rsid w:val="00F20239"/>
    <w:rsid w:val="00F20F6E"/>
    <w:rsid w:val="00F2264D"/>
    <w:rsid w:val="00F24397"/>
    <w:rsid w:val="00F24F49"/>
    <w:rsid w:val="00F26225"/>
    <w:rsid w:val="00F26AFC"/>
    <w:rsid w:val="00F26C5E"/>
    <w:rsid w:val="00F277FF"/>
    <w:rsid w:val="00F27F27"/>
    <w:rsid w:val="00F3187A"/>
    <w:rsid w:val="00F3208D"/>
    <w:rsid w:val="00F328A8"/>
    <w:rsid w:val="00F3302A"/>
    <w:rsid w:val="00F34759"/>
    <w:rsid w:val="00F347C6"/>
    <w:rsid w:val="00F349ED"/>
    <w:rsid w:val="00F36676"/>
    <w:rsid w:val="00F36D11"/>
    <w:rsid w:val="00F3703C"/>
    <w:rsid w:val="00F3710C"/>
    <w:rsid w:val="00F40DA5"/>
    <w:rsid w:val="00F41033"/>
    <w:rsid w:val="00F413D6"/>
    <w:rsid w:val="00F429FB"/>
    <w:rsid w:val="00F42B56"/>
    <w:rsid w:val="00F4637B"/>
    <w:rsid w:val="00F4787E"/>
    <w:rsid w:val="00F47B80"/>
    <w:rsid w:val="00F508E7"/>
    <w:rsid w:val="00F523A6"/>
    <w:rsid w:val="00F540CC"/>
    <w:rsid w:val="00F558DF"/>
    <w:rsid w:val="00F55B32"/>
    <w:rsid w:val="00F57B9F"/>
    <w:rsid w:val="00F6068F"/>
    <w:rsid w:val="00F61839"/>
    <w:rsid w:val="00F61915"/>
    <w:rsid w:val="00F62C7C"/>
    <w:rsid w:val="00F63D9A"/>
    <w:rsid w:val="00F6499A"/>
    <w:rsid w:val="00F65B53"/>
    <w:rsid w:val="00F66963"/>
    <w:rsid w:val="00F67CD7"/>
    <w:rsid w:val="00F7292E"/>
    <w:rsid w:val="00F72C1E"/>
    <w:rsid w:val="00F74417"/>
    <w:rsid w:val="00F7443F"/>
    <w:rsid w:val="00F74E6B"/>
    <w:rsid w:val="00F75DB7"/>
    <w:rsid w:val="00F76204"/>
    <w:rsid w:val="00F76D3B"/>
    <w:rsid w:val="00F76E19"/>
    <w:rsid w:val="00F77A5A"/>
    <w:rsid w:val="00F80C96"/>
    <w:rsid w:val="00F82B38"/>
    <w:rsid w:val="00F82C0F"/>
    <w:rsid w:val="00F835A7"/>
    <w:rsid w:val="00F8395E"/>
    <w:rsid w:val="00F841B4"/>
    <w:rsid w:val="00F85B46"/>
    <w:rsid w:val="00F873C0"/>
    <w:rsid w:val="00F87B91"/>
    <w:rsid w:val="00F90731"/>
    <w:rsid w:val="00F923B1"/>
    <w:rsid w:val="00F93361"/>
    <w:rsid w:val="00F96096"/>
    <w:rsid w:val="00F97F9A"/>
    <w:rsid w:val="00FA00EB"/>
    <w:rsid w:val="00FA2726"/>
    <w:rsid w:val="00FA33AE"/>
    <w:rsid w:val="00FA35FD"/>
    <w:rsid w:val="00FA39BB"/>
    <w:rsid w:val="00FA3FDC"/>
    <w:rsid w:val="00FA54A9"/>
    <w:rsid w:val="00FA571B"/>
    <w:rsid w:val="00FA5C21"/>
    <w:rsid w:val="00FA772E"/>
    <w:rsid w:val="00FB096D"/>
    <w:rsid w:val="00FB3358"/>
    <w:rsid w:val="00FB55AB"/>
    <w:rsid w:val="00FB6549"/>
    <w:rsid w:val="00FC0208"/>
    <w:rsid w:val="00FC142F"/>
    <w:rsid w:val="00FC14F1"/>
    <w:rsid w:val="00FC1D89"/>
    <w:rsid w:val="00FC2F3B"/>
    <w:rsid w:val="00FC32B8"/>
    <w:rsid w:val="00FC346B"/>
    <w:rsid w:val="00FC5E22"/>
    <w:rsid w:val="00FC68DF"/>
    <w:rsid w:val="00FC6DA8"/>
    <w:rsid w:val="00FD028C"/>
    <w:rsid w:val="00FD0620"/>
    <w:rsid w:val="00FD11E2"/>
    <w:rsid w:val="00FD2093"/>
    <w:rsid w:val="00FD29DF"/>
    <w:rsid w:val="00FD2BC9"/>
    <w:rsid w:val="00FD3591"/>
    <w:rsid w:val="00FD3976"/>
    <w:rsid w:val="00FD3B22"/>
    <w:rsid w:val="00FD47AD"/>
    <w:rsid w:val="00FD580E"/>
    <w:rsid w:val="00FD5A82"/>
    <w:rsid w:val="00FD5FF2"/>
    <w:rsid w:val="00FD6004"/>
    <w:rsid w:val="00FD73D0"/>
    <w:rsid w:val="00FE344D"/>
    <w:rsid w:val="00FE3E36"/>
    <w:rsid w:val="00FE49EA"/>
    <w:rsid w:val="00FE4D83"/>
    <w:rsid w:val="00FE5BA0"/>
    <w:rsid w:val="00FE6CF3"/>
    <w:rsid w:val="00FF1280"/>
    <w:rsid w:val="00FF243E"/>
    <w:rsid w:val="00FF37C7"/>
    <w:rsid w:val="00FF4554"/>
    <w:rsid w:val="00FF54BE"/>
    <w:rsid w:val="00FF6A6F"/>
    <w:rsid w:val="00FF7341"/>
    <w:rsid w:val="00FF74CC"/>
    <w:rsid w:val="01133B12"/>
    <w:rsid w:val="01161EFF"/>
    <w:rsid w:val="0121AB0A"/>
    <w:rsid w:val="0160D339"/>
    <w:rsid w:val="017636D7"/>
    <w:rsid w:val="0180F37B"/>
    <w:rsid w:val="018AFE56"/>
    <w:rsid w:val="0191FECF"/>
    <w:rsid w:val="01BAF93F"/>
    <w:rsid w:val="01BD9CF7"/>
    <w:rsid w:val="01CAA061"/>
    <w:rsid w:val="01D8CCB0"/>
    <w:rsid w:val="01E5E207"/>
    <w:rsid w:val="0248E3E7"/>
    <w:rsid w:val="025A08A6"/>
    <w:rsid w:val="02B31D00"/>
    <w:rsid w:val="02B8F346"/>
    <w:rsid w:val="02C1C49D"/>
    <w:rsid w:val="02C3AA43"/>
    <w:rsid w:val="02CD7447"/>
    <w:rsid w:val="03213039"/>
    <w:rsid w:val="033C958E"/>
    <w:rsid w:val="035BAC8F"/>
    <w:rsid w:val="03728B76"/>
    <w:rsid w:val="037F579B"/>
    <w:rsid w:val="0393710F"/>
    <w:rsid w:val="03938FAC"/>
    <w:rsid w:val="03C847BC"/>
    <w:rsid w:val="03E94FBC"/>
    <w:rsid w:val="03F23D91"/>
    <w:rsid w:val="03FDDCA5"/>
    <w:rsid w:val="040BCED4"/>
    <w:rsid w:val="0466326B"/>
    <w:rsid w:val="047CA6A8"/>
    <w:rsid w:val="047CE9AE"/>
    <w:rsid w:val="04835B48"/>
    <w:rsid w:val="048F024D"/>
    <w:rsid w:val="04972E79"/>
    <w:rsid w:val="049A8DA1"/>
    <w:rsid w:val="04D96201"/>
    <w:rsid w:val="04E0B4A5"/>
    <w:rsid w:val="04E2B3C9"/>
    <w:rsid w:val="04EA7FEC"/>
    <w:rsid w:val="05117EB9"/>
    <w:rsid w:val="051563B9"/>
    <w:rsid w:val="051BED87"/>
    <w:rsid w:val="05265DEB"/>
    <w:rsid w:val="052FCDB8"/>
    <w:rsid w:val="054473AF"/>
    <w:rsid w:val="0550213E"/>
    <w:rsid w:val="05563A18"/>
    <w:rsid w:val="05602D55"/>
    <w:rsid w:val="0570FB20"/>
    <w:rsid w:val="05AD6D68"/>
    <w:rsid w:val="05B3FEA3"/>
    <w:rsid w:val="05ED6418"/>
    <w:rsid w:val="0616F211"/>
    <w:rsid w:val="064FDC46"/>
    <w:rsid w:val="065AA261"/>
    <w:rsid w:val="06A51721"/>
    <w:rsid w:val="06B2E635"/>
    <w:rsid w:val="06BE9ADA"/>
    <w:rsid w:val="06C8B5F7"/>
    <w:rsid w:val="06D08825"/>
    <w:rsid w:val="06F11719"/>
    <w:rsid w:val="06FF1B2A"/>
    <w:rsid w:val="07009FB7"/>
    <w:rsid w:val="070176D7"/>
    <w:rsid w:val="071E72CE"/>
    <w:rsid w:val="07210089"/>
    <w:rsid w:val="073EA84C"/>
    <w:rsid w:val="074D4A1C"/>
    <w:rsid w:val="077CF9C4"/>
    <w:rsid w:val="07ADAC1E"/>
    <w:rsid w:val="07E9511C"/>
    <w:rsid w:val="07EF52F9"/>
    <w:rsid w:val="07F9AF72"/>
    <w:rsid w:val="0827C216"/>
    <w:rsid w:val="082DA08C"/>
    <w:rsid w:val="0838A689"/>
    <w:rsid w:val="0847B513"/>
    <w:rsid w:val="08536A63"/>
    <w:rsid w:val="08717987"/>
    <w:rsid w:val="087AA6EA"/>
    <w:rsid w:val="08BCB776"/>
    <w:rsid w:val="08D18CC0"/>
    <w:rsid w:val="08DA78AD"/>
    <w:rsid w:val="08E50E2A"/>
    <w:rsid w:val="0926B827"/>
    <w:rsid w:val="09344B67"/>
    <w:rsid w:val="094588C4"/>
    <w:rsid w:val="0949D55F"/>
    <w:rsid w:val="094EFA8A"/>
    <w:rsid w:val="0972BBBA"/>
    <w:rsid w:val="09740238"/>
    <w:rsid w:val="09BBCC54"/>
    <w:rsid w:val="09CE1AC7"/>
    <w:rsid w:val="09D54F73"/>
    <w:rsid w:val="09DCF32C"/>
    <w:rsid w:val="09E1CCFA"/>
    <w:rsid w:val="0A0A9218"/>
    <w:rsid w:val="0A1A1E36"/>
    <w:rsid w:val="0A4C1D38"/>
    <w:rsid w:val="0A5259BE"/>
    <w:rsid w:val="0A63733D"/>
    <w:rsid w:val="0A650043"/>
    <w:rsid w:val="0A754A05"/>
    <w:rsid w:val="0A80DE8B"/>
    <w:rsid w:val="0A9A06E8"/>
    <w:rsid w:val="0A9F415F"/>
    <w:rsid w:val="0AA6001B"/>
    <w:rsid w:val="0AB96A1D"/>
    <w:rsid w:val="0B211226"/>
    <w:rsid w:val="0B26A1FC"/>
    <w:rsid w:val="0B44AE23"/>
    <w:rsid w:val="0B45426B"/>
    <w:rsid w:val="0B65B086"/>
    <w:rsid w:val="0B80E21A"/>
    <w:rsid w:val="0B886D79"/>
    <w:rsid w:val="0B9861D7"/>
    <w:rsid w:val="0B9ECD5B"/>
    <w:rsid w:val="0BAC3D26"/>
    <w:rsid w:val="0BE8EEB7"/>
    <w:rsid w:val="0BF1D122"/>
    <w:rsid w:val="0C09713F"/>
    <w:rsid w:val="0C5622F4"/>
    <w:rsid w:val="0C5682E3"/>
    <w:rsid w:val="0C5E4436"/>
    <w:rsid w:val="0C94A6DC"/>
    <w:rsid w:val="0C96D712"/>
    <w:rsid w:val="0CE2696D"/>
    <w:rsid w:val="0CEA9DF6"/>
    <w:rsid w:val="0D01523C"/>
    <w:rsid w:val="0D14CA30"/>
    <w:rsid w:val="0D1C925C"/>
    <w:rsid w:val="0D1CE33C"/>
    <w:rsid w:val="0D2D53CA"/>
    <w:rsid w:val="0D39C80D"/>
    <w:rsid w:val="0D3A4CE0"/>
    <w:rsid w:val="0D714A45"/>
    <w:rsid w:val="0D8BCD02"/>
    <w:rsid w:val="0DA81856"/>
    <w:rsid w:val="0DE1A776"/>
    <w:rsid w:val="0E1093B4"/>
    <w:rsid w:val="0E2BE54E"/>
    <w:rsid w:val="0E2E1986"/>
    <w:rsid w:val="0E3E253A"/>
    <w:rsid w:val="0E566973"/>
    <w:rsid w:val="0E5B20AB"/>
    <w:rsid w:val="0E6BCFAA"/>
    <w:rsid w:val="0E7074E8"/>
    <w:rsid w:val="0E730619"/>
    <w:rsid w:val="0E79AC09"/>
    <w:rsid w:val="0E815FDF"/>
    <w:rsid w:val="0E9C9166"/>
    <w:rsid w:val="0EBA74A8"/>
    <w:rsid w:val="0EC56A9D"/>
    <w:rsid w:val="0EF9061C"/>
    <w:rsid w:val="0F11E717"/>
    <w:rsid w:val="0F3B1BC1"/>
    <w:rsid w:val="0F43B924"/>
    <w:rsid w:val="0F544FAE"/>
    <w:rsid w:val="0F791F1F"/>
    <w:rsid w:val="0F9CA30F"/>
    <w:rsid w:val="0FB4BE99"/>
    <w:rsid w:val="10437575"/>
    <w:rsid w:val="1088B38D"/>
    <w:rsid w:val="10A27863"/>
    <w:rsid w:val="10AA5FD2"/>
    <w:rsid w:val="10AB84BA"/>
    <w:rsid w:val="10AE7653"/>
    <w:rsid w:val="10AEA0FE"/>
    <w:rsid w:val="10F0200F"/>
    <w:rsid w:val="10FFF103"/>
    <w:rsid w:val="111C3734"/>
    <w:rsid w:val="1123E9E6"/>
    <w:rsid w:val="11388B2C"/>
    <w:rsid w:val="115AB0F7"/>
    <w:rsid w:val="115F3A23"/>
    <w:rsid w:val="11665C18"/>
    <w:rsid w:val="118237FA"/>
    <w:rsid w:val="11877043"/>
    <w:rsid w:val="11888DE5"/>
    <w:rsid w:val="1189D2C8"/>
    <w:rsid w:val="1195CB1E"/>
    <w:rsid w:val="11A7F8D9"/>
    <w:rsid w:val="11B0F91E"/>
    <w:rsid w:val="11B76189"/>
    <w:rsid w:val="11B8EF86"/>
    <w:rsid w:val="11CB15BB"/>
    <w:rsid w:val="11D137BA"/>
    <w:rsid w:val="11F1515E"/>
    <w:rsid w:val="1202AFC1"/>
    <w:rsid w:val="1207142B"/>
    <w:rsid w:val="120A5A3D"/>
    <w:rsid w:val="1236DA15"/>
    <w:rsid w:val="125773B9"/>
    <w:rsid w:val="125FAD51"/>
    <w:rsid w:val="126FDC07"/>
    <w:rsid w:val="128FE673"/>
    <w:rsid w:val="129BD5CE"/>
    <w:rsid w:val="12ACD31D"/>
    <w:rsid w:val="12B6874C"/>
    <w:rsid w:val="12C21CA0"/>
    <w:rsid w:val="12C522F2"/>
    <w:rsid w:val="12DB8A96"/>
    <w:rsid w:val="12DF0EF4"/>
    <w:rsid w:val="12EAB50E"/>
    <w:rsid w:val="12EADD03"/>
    <w:rsid w:val="12FB1570"/>
    <w:rsid w:val="131D8D24"/>
    <w:rsid w:val="13444B7D"/>
    <w:rsid w:val="135A68AB"/>
    <w:rsid w:val="1373679A"/>
    <w:rsid w:val="138C24C0"/>
    <w:rsid w:val="14116D26"/>
    <w:rsid w:val="14221E83"/>
    <w:rsid w:val="14240B36"/>
    <w:rsid w:val="145A2AD7"/>
    <w:rsid w:val="145B4B8B"/>
    <w:rsid w:val="14829102"/>
    <w:rsid w:val="14939FEC"/>
    <w:rsid w:val="14A34818"/>
    <w:rsid w:val="14BF0A1D"/>
    <w:rsid w:val="14C29F0F"/>
    <w:rsid w:val="14D77A28"/>
    <w:rsid w:val="14D90C6E"/>
    <w:rsid w:val="14DE7BE8"/>
    <w:rsid w:val="14FC2551"/>
    <w:rsid w:val="158730F1"/>
    <w:rsid w:val="159C268B"/>
    <w:rsid w:val="15B61501"/>
    <w:rsid w:val="15B8FBB5"/>
    <w:rsid w:val="15D9507F"/>
    <w:rsid w:val="15E4ED8D"/>
    <w:rsid w:val="15FB8205"/>
    <w:rsid w:val="15FBC296"/>
    <w:rsid w:val="16041E4C"/>
    <w:rsid w:val="160A4238"/>
    <w:rsid w:val="165D33E4"/>
    <w:rsid w:val="16705F11"/>
    <w:rsid w:val="16989394"/>
    <w:rsid w:val="16E425ED"/>
    <w:rsid w:val="171C7AB4"/>
    <w:rsid w:val="17313810"/>
    <w:rsid w:val="17395118"/>
    <w:rsid w:val="173CAF78"/>
    <w:rsid w:val="1744178D"/>
    <w:rsid w:val="17505535"/>
    <w:rsid w:val="17674F19"/>
    <w:rsid w:val="178EE1D5"/>
    <w:rsid w:val="17A828B7"/>
    <w:rsid w:val="17E9B1E7"/>
    <w:rsid w:val="17F3BD81"/>
    <w:rsid w:val="17FC7173"/>
    <w:rsid w:val="184203A3"/>
    <w:rsid w:val="185B849F"/>
    <w:rsid w:val="185C7453"/>
    <w:rsid w:val="185E2B49"/>
    <w:rsid w:val="185EA88B"/>
    <w:rsid w:val="1861648F"/>
    <w:rsid w:val="18C4B1E3"/>
    <w:rsid w:val="18E02E68"/>
    <w:rsid w:val="18FF96C5"/>
    <w:rsid w:val="19031F7A"/>
    <w:rsid w:val="1916A230"/>
    <w:rsid w:val="1948E405"/>
    <w:rsid w:val="19547C76"/>
    <w:rsid w:val="195EB106"/>
    <w:rsid w:val="196292FF"/>
    <w:rsid w:val="19927B40"/>
    <w:rsid w:val="19B7A5DC"/>
    <w:rsid w:val="19D654A9"/>
    <w:rsid w:val="19E23AB7"/>
    <w:rsid w:val="19E8A5C8"/>
    <w:rsid w:val="19F0AED9"/>
    <w:rsid w:val="1A2EE38B"/>
    <w:rsid w:val="1A73447B"/>
    <w:rsid w:val="1A7E93E9"/>
    <w:rsid w:val="1A8AA06E"/>
    <w:rsid w:val="1AA86042"/>
    <w:rsid w:val="1AD28B5A"/>
    <w:rsid w:val="1AE9C07B"/>
    <w:rsid w:val="1AFD28F8"/>
    <w:rsid w:val="1B0057B2"/>
    <w:rsid w:val="1B1D816E"/>
    <w:rsid w:val="1B2E4BA1"/>
    <w:rsid w:val="1B6615FD"/>
    <w:rsid w:val="1B6E1B41"/>
    <w:rsid w:val="1B71B01E"/>
    <w:rsid w:val="1B7AC720"/>
    <w:rsid w:val="1BAF94B9"/>
    <w:rsid w:val="1BB61D8B"/>
    <w:rsid w:val="1BE242A4"/>
    <w:rsid w:val="1BF02C94"/>
    <w:rsid w:val="1BF21651"/>
    <w:rsid w:val="1C0CDA88"/>
    <w:rsid w:val="1C236AA3"/>
    <w:rsid w:val="1C3FBE5C"/>
    <w:rsid w:val="1C41FA9A"/>
    <w:rsid w:val="1C4B7AFC"/>
    <w:rsid w:val="1C5B0501"/>
    <w:rsid w:val="1C67B0D5"/>
    <w:rsid w:val="1C717E9D"/>
    <w:rsid w:val="1C90CAFB"/>
    <w:rsid w:val="1C95CF45"/>
    <w:rsid w:val="1C9D3DD1"/>
    <w:rsid w:val="1CDAEA5A"/>
    <w:rsid w:val="1CE84E82"/>
    <w:rsid w:val="1D018ADD"/>
    <w:rsid w:val="1D169781"/>
    <w:rsid w:val="1D19DEA9"/>
    <w:rsid w:val="1D20039F"/>
    <w:rsid w:val="1D53140A"/>
    <w:rsid w:val="1D66F883"/>
    <w:rsid w:val="1D6B2DA0"/>
    <w:rsid w:val="1D81B2E9"/>
    <w:rsid w:val="1DAAE53D"/>
    <w:rsid w:val="1DB0DCAC"/>
    <w:rsid w:val="1DC13C71"/>
    <w:rsid w:val="1DE237B1"/>
    <w:rsid w:val="1DEC3F94"/>
    <w:rsid w:val="1E83F47D"/>
    <w:rsid w:val="1E8478F0"/>
    <w:rsid w:val="1EB267E2"/>
    <w:rsid w:val="1ECA7730"/>
    <w:rsid w:val="1F1F9472"/>
    <w:rsid w:val="1F2C1628"/>
    <w:rsid w:val="1F2C4FE2"/>
    <w:rsid w:val="1F95F2D8"/>
    <w:rsid w:val="1F9A9FEA"/>
    <w:rsid w:val="1FE0EF75"/>
    <w:rsid w:val="1FFE9132"/>
    <w:rsid w:val="200B8DEF"/>
    <w:rsid w:val="2044733D"/>
    <w:rsid w:val="2069DD7F"/>
    <w:rsid w:val="2076795A"/>
    <w:rsid w:val="207A6081"/>
    <w:rsid w:val="20923BED"/>
    <w:rsid w:val="20938928"/>
    <w:rsid w:val="20DD0B51"/>
    <w:rsid w:val="2128A481"/>
    <w:rsid w:val="212E1AAB"/>
    <w:rsid w:val="212F608F"/>
    <w:rsid w:val="2144D4F6"/>
    <w:rsid w:val="215452EE"/>
    <w:rsid w:val="21610514"/>
    <w:rsid w:val="2169118B"/>
    <w:rsid w:val="216FC4CE"/>
    <w:rsid w:val="21C86BA2"/>
    <w:rsid w:val="21E47434"/>
    <w:rsid w:val="2209AA32"/>
    <w:rsid w:val="22205DCE"/>
    <w:rsid w:val="222D8D95"/>
    <w:rsid w:val="22373F0E"/>
    <w:rsid w:val="2245ACA1"/>
    <w:rsid w:val="2257A024"/>
    <w:rsid w:val="2263034E"/>
    <w:rsid w:val="227E6082"/>
    <w:rsid w:val="22865A17"/>
    <w:rsid w:val="22AA01C0"/>
    <w:rsid w:val="22E450AD"/>
    <w:rsid w:val="235F6962"/>
    <w:rsid w:val="2379E600"/>
    <w:rsid w:val="237B64B5"/>
    <w:rsid w:val="2389202D"/>
    <w:rsid w:val="2396DEB7"/>
    <w:rsid w:val="23B1B0F3"/>
    <w:rsid w:val="23B1C8E7"/>
    <w:rsid w:val="23E654AD"/>
    <w:rsid w:val="23F57477"/>
    <w:rsid w:val="23F91ADC"/>
    <w:rsid w:val="23FFC105"/>
    <w:rsid w:val="2416F06A"/>
    <w:rsid w:val="241977DA"/>
    <w:rsid w:val="24557587"/>
    <w:rsid w:val="24604543"/>
    <w:rsid w:val="2483F1CD"/>
    <w:rsid w:val="248C1A02"/>
    <w:rsid w:val="2498AB2D"/>
    <w:rsid w:val="24CC4D61"/>
    <w:rsid w:val="25160EF4"/>
    <w:rsid w:val="253FD714"/>
    <w:rsid w:val="254BA60D"/>
    <w:rsid w:val="257D4D63"/>
    <w:rsid w:val="25B5F722"/>
    <w:rsid w:val="25E170EC"/>
    <w:rsid w:val="261B1BB6"/>
    <w:rsid w:val="265E2FFD"/>
    <w:rsid w:val="2663BF80"/>
    <w:rsid w:val="26817B5B"/>
    <w:rsid w:val="26BE173C"/>
    <w:rsid w:val="26C3F2F8"/>
    <w:rsid w:val="26E1DBF6"/>
    <w:rsid w:val="26FD0D7A"/>
    <w:rsid w:val="2731476D"/>
    <w:rsid w:val="2744F3C2"/>
    <w:rsid w:val="275CED35"/>
    <w:rsid w:val="277C9709"/>
    <w:rsid w:val="278B8C05"/>
    <w:rsid w:val="279B5EAB"/>
    <w:rsid w:val="27B98C84"/>
    <w:rsid w:val="27C511DF"/>
    <w:rsid w:val="27F162E6"/>
    <w:rsid w:val="27F658A7"/>
    <w:rsid w:val="2851C2AB"/>
    <w:rsid w:val="2868BE59"/>
    <w:rsid w:val="289F0EB4"/>
    <w:rsid w:val="28B4B39D"/>
    <w:rsid w:val="29036564"/>
    <w:rsid w:val="29089994"/>
    <w:rsid w:val="294CFD42"/>
    <w:rsid w:val="29586EFD"/>
    <w:rsid w:val="296D6443"/>
    <w:rsid w:val="299F33FF"/>
    <w:rsid w:val="29C62A29"/>
    <w:rsid w:val="29D82F14"/>
    <w:rsid w:val="29E15AD7"/>
    <w:rsid w:val="2A06538D"/>
    <w:rsid w:val="2A4BCD9D"/>
    <w:rsid w:val="2A4C07DD"/>
    <w:rsid w:val="2A6E1541"/>
    <w:rsid w:val="2A6F0289"/>
    <w:rsid w:val="2A75ACC6"/>
    <w:rsid w:val="2A75DBDD"/>
    <w:rsid w:val="2A940046"/>
    <w:rsid w:val="2AA63328"/>
    <w:rsid w:val="2AC1C331"/>
    <w:rsid w:val="2AC634FA"/>
    <w:rsid w:val="2ACFB51F"/>
    <w:rsid w:val="2B07070A"/>
    <w:rsid w:val="2B0E128A"/>
    <w:rsid w:val="2B1C6E40"/>
    <w:rsid w:val="2B4DBAC9"/>
    <w:rsid w:val="2B6D6EB2"/>
    <w:rsid w:val="2B97641B"/>
    <w:rsid w:val="2BAFBFA5"/>
    <w:rsid w:val="2BCBC18F"/>
    <w:rsid w:val="2BF23B8A"/>
    <w:rsid w:val="2C1E8F2C"/>
    <w:rsid w:val="2C52779D"/>
    <w:rsid w:val="2C61AB92"/>
    <w:rsid w:val="2C6B8580"/>
    <w:rsid w:val="2C8541E8"/>
    <w:rsid w:val="2C8C4096"/>
    <w:rsid w:val="2CAA1F72"/>
    <w:rsid w:val="2CB4123B"/>
    <w:rsid w:val="2CDAF62B"/>
    <w:rsid w:val="2CF99FC0"/>
    <w:rsid w:val="2D3343B0"/>
    <w:rsid w:val="2D37DB67"/>
    <w:rsid w:val="2D4581A9"/>
    <w:rsid w:val="2D6E28B7"/>
    <w:rsid w:val="2D727FD7"/>
    <w:rsid w:val="2D9AAAF4"/>
    <w:rsid w:val="2DAAD360"/>
    <w:rsid w:val="2DB450C5"/>
    <w:rsid w:val="2DC1170C"/>
    <w:rsid w:val="2DDBEC23"/>
    <w:rsid w:val="2DEA6B4A"/>
    <w:rsid w:val="2DECB467"/>
    <w:rsid w:val="2E0755E1"/>
    <w:rsid w:val="2E0D0012"/>
    <w:rsid w:val="2E1B4CBB"/>
    <w:rsid w:val="2E1E1FED"/>
    <w:rsid w:val="2E2737EE"/>
    <w:rsid w:val="2E452CE7"/>
    <w:rsid w:val="2E5B1F17"/>
    <w:rsid w:val="2E7941DC"/>
    <w:rsid w:val="2EAAE761"/>
    <w:rsid w:val="2EB396CF"/>
    <w:rsid w:val="2EC3C716"/>
    <w:rsid w:val="2EC8244A"/>
    <w:rsid w:val="2EE6AB08"/>
    <w:rsid w:val="2F0E5038"/>
    <w:rsid w:val="2F1AC190"/>
    <w:rsid w:val="2F1BD252"/>
    <w:rsid w:val="2F1E6A2F"/>
    <w:rsid w:val="2F20CF10"/>
    <w:rsid w:val="2F83BCDB"/>
    <w:rsid w:val="2FBF95C7"/>
    <w:rsid w:val="2FC730AF"/>
    <w:rsid w:val="2FD9B21B"/>
    <w:rsid w:val="2FDB4033"/>
    <w:rsid w:val="2FE8A928"/>
    <w:rsid w:val="2FEC9872"/>
    <w:rsid w:val="2FFE6243"/>
    <w:rsid w:val="3010558E"/>
    <w:rsid w:val="302CE415"/>
    <w:rsid w:val="30405877"/>
    <w:rsid w:val="3045EC3D"/>
    <w:rsid w:val="30509C5B"/>
    <w:rsid w:val="3052349C"/>
    <w:rsid w:val="30535BE9"/>
    <w:rsid w:val="30604867"/>
    <w:rsid w:val="3060D06C"/>
    <w:rsid w:val="3063AC63"/>
    <w:rsid w:val="306E36C4"/>
    <w:rsid w:val="307A3B31"/>
    <w:rsid w:val="30AA2099"/>
    <w:rsid w:val="30B3061C"/>
    <w:rsid w:val="30B5F68D"/>
    <w:rsid w:val="30B8DE9F"/>
    <w:rsid w:val="311F687B"/>
    <w:rsid w:val="31229215"/>
    <w:rsid w:val="314EFE48"/>
    <w:rsid w:val="31722E71"/>
    <w:rsid w:val="3188C05E"/>
    <w:rsid w:val="31A0137A"/>
    <w:rsid w:val="31B385F5"/>
    <w:rsid w:val="31B3C2FD"/>
    <w:rsid w:val="31C7C296"/>
    <w:rsid w:val="31CC5334"/>
    <w:rsid w:val="31D49FCC"/>
    <w:rsid w:val="31DE14FD"/>
    <w:rsid w:val="31E5592F"/>
    <w:rsid w:val="31F94721"/>
    <w:rsid w:val="3213B50B"/>
    <w:rsid w:val="32156F6D"/>
    <w:rsid w:val="32252A9D"/>
    <w:rsid w:val="32407FA3"/>
    <w:rsid w:val="3245F0FA"/>
    <w:rsid w:val="324ED67D"/>
    <w:rsid w:val="32A06F87"/>
    <w:rsid w:val="32A5A646"/>
    <w:rsid w:val="32C26A8C"/>
    <w:rsid w:val="32CE416E"/>
    <w:rsid w:val="3305C5D3"/>
    <w:rsid w:val="330F949D"/>
    <w:rsid w:val="33510500"/>
    <w:rsid w:val="33821382"/>
    <w:rsid w:val="3389B09E"/>
    <w:rsid w:val="338AB8C0"/>
    <w:rsid w:val="33C48A11"/>
    <w:rsid w:val="33E1C15B"/>
    <w:rsid w:val="33FEBB30"/>
    <w:rsid w:val="3423DE30"/>
    <w:rsid w:val="3466CB39"/>
    <w:rsid w:val="349270EC"/>
    <w:rsid w:val="34B95623"/>
    <w:rsid w:val="34F9D0AE"/>
    <w:rsid w:val="35042432"/>
    <w:rsid w:val="351F43C7"/>
    <w:rsid w:val="3523D282"/>
    <w:rsid w:val="35264652"/>
    <w:rsid w:val="352A7415"/>
    <w:rsid w:val="3549ECBC"/>
    <w:rsid w:val="354F18D3"/>
    <w:rsid w:val="3559860F"/>
    <w:rsid w:val="35642964"/>
    <w:rsid w:val="357358C7"/>
    <w:rsid w:val="35C8F127"/>
    <w:rsid w:val="35D1CE33"/>
    <w:rsid w:val="35D43EA3"/>
    <w:rsid w:val="35E03186"/>
    <w:rsid w:val="36155E47"/>
    <w:rsid w:val="3641FAC2"/>
    <w:rsid w:val="364A19C4"/>
    <w:rsid w:val="367EA4E3"/>
    <w:rsid w:val="369731A9"/>
    <w:rsid w:val="36A0CE0D"/>
    <w:rsid w:val="36B95437"/>
    <w:rsid w:val="36C79637"/>
    <w:rsid w:val="36E88EAC"/>
    <w:rsid w:val="37229A3E"/>
    <w:rsid w:val="372797A7"/>
    <w:rsid w:val="372ABD7F"/>
    <w:rsid w:val="3761BCA8"/>
    <w:rsid w:val="376CDC5F"/>
    <w:rsid w:val="377F251A"/>
    <w:rsid w:val="3782C14A"/>
    <w:rsid w:val="37BA1656"/>
    <w:rsid w:val="37D48114"/>
    <w:rsid w:val="37F95F06"/>
    <w:rsid w:val="381A7544"/>
    <w:rsid w:val="381B465C"/>
    <w:rsid w:val="38302934"/>
    <w:rsid w:val="38343D58"/>
    <w:rsid w:val="384DE679"/>
    <w:rsid w:val="3867255E"/>
    <w:rsid w:val="387AC6EF"/>
    <w:rsid w:val="38877250"/>
    <w:rsid w:val="38CB3AA5"/>
    <w:rsid w:val="39059524"/>
    <w:rsid w:val="3909769E"/>
    <w:rsid w:val="390BA934"/>
    <w:rsid w:val="392D1722"/>
    <w:rsid w:val="3998D3F6"/>
    <w:rsid w:val="39AE87CC"/>
    <w:rsid w:val="39DA9A15"/>
    <w:rsid w:val="39E3ADBC"/>
    <w:rsid w:val="39F6AEC7"/>
    <w:rsid w:val="3A5EDAC8"/>
    <w:rsid w:val="3A60FE30"/>
    <w:rsid w:val="3A688330"/>
    <w:rsid w:val="3A70E0B1"/>
    <w:rsid w:val="3A7BC8DC"/>
    <w:rsid w:val="3A941D41"/>
    <w:rsid w:val="3A97C548"/>
    <w:rsid w:val="3AA1828A"/>
    <w:rsid w:val="3AA33EE1"/>
    <w:rsid w:val="3AAA1969"/>
    <w:rsid w:val="3ABC3C7E"/>
    <w:rsid w:val="3ADBBDBB"/>
    <w:rsid w:val="3B1ABD8B"/>
    <w:rsid w:val="3B27D7B0"/>
    <w:rsid w:val="3B38B0A8"/>
    <w:rsid w:val="3B3B6BFF"/>
    <w:rsid w:val="3B573D1A"/>
    <w:rsid w:val="3B8FEC60"/>
    <w:rsid w:val="3BBA50CB"/>
    <w:rsid w:val="3BC08A89"/>
    <w:rsid w:val="3C2611B9"/>
    <w:rsid w:val="3C45E6F9"/>
    <w:rsid w:val="3C60B0CA"/>
    <w:rsid w:val="3C94C411"/>
    <w:rsid w:val="3C9994F8"/>
    <w:rsid w:val="3C9A33E1"/>
    <w:rsid w:val="3C9E3C38"/>
    <w:rsid w:val="3CBF8050"/>
    <w:rsid w:val="3CD4B91A"/>
    <w:rsid w:val="3D08BF9E"/>
    <w:rsid w:val="3D28F0BE"/>
    <w:rsid w:val="3D394B15"/>
    <w:rsid w:val="3D4022DB"/>
    <w:rsid w:val="3D4D497A"/>
    <w:rsid w:val="3D539A0E"/>
    <w:rsid w:val="3D572BF7"/>
    <w:rsid w:val="3D7CB0D9"/>
    <w:rsid w:val="3D8F2573"/>
    <w:rsid w:val="3D94114A"/>
    <w:rsid w:val="3DA604E8"/>
    <w:rsid w:val="3DC2BA0E"/>
    <w:rsid w:val="3DC8F0DE"/>
    <w:rsid w:val="3E00B08C"/>
    <w:rsid w:val="3E05FD0B"/>
    <w:rsid w:val="3E1186A6"/>
    <w:rsid w:val="3E14409D"/>
    <w:rsid w:val="3E18BB07"/>
    <w:rsid w:val="3E20C0D3"/>
    <w:rsid w:val="3E2538D9"/>
    <w:rsid w:val="3E5025CF"/>
    <w:rsid w:val="3E5264B3"/>
    <w:rsid w:val="3E654E02"/>
    <w:rsid w:val="3E76A8AB"/>
    <w:rsid w:val="3E8A1314"/>
    <w:rsid w:val="3E8DE209"/>
    <w:rsid w:val="3EE919DB"/>
    <w:rsid w:val="3F147055"/>
    <w:rsid w:val="3F242BB3"/>
    <w:rsid w:val="3F265966"/>
    <w:rsid w:val="3F514F71"/>
    <w:rsid w:val="3F533979"/>
    <w:rsid w:val="3F78B822"/>
    <w:rsid w:val="3F91B197"/>
    <w:rsid w:val="3F9914CF"/>
    <w:rsid w:val="3FA10DDB"/>
    <w:rsid w:val="3FAD5707"/>
    <w:rsid w:val="3FBB2CAA"/>
    <w:rsid w:val="3FBE4766"/>
    <w:rsid w:val="3FC1093A"/>
    <w:rsid w:val="3FD847A0"/>
    <w:rsid w:val="401F0F24"/>
    <w:rsid w:val="4037C417"/>
    <w:rsid w:val="405809FA"/>
    <w:rsid w:val="405B70BC"/>
    <w:rsid w:val="405E24F6"/>
    <w:rsid w:val="406C0E06"/>
    <w:rsid w:val="406C7F19"/>
    <w:rsid w:val="40794328"/>
    <w:rsid w:val="4079B787"/>
    <w:rsid w:val="407AE3B4"/>
    <w:rsid w:val="409EE721"/>
    <w:rsid w:val="40A1C9B4"/>
    <w:rsid w:val="40A2ABA5"/>
    <w:rsid w:val="40AFD3B9"/>
    <w:rsid w:val="40B919D1"/>
    <w:rsid w:val="40C2E246"/>
    <w:rsid w:val="40FB6026"/>
    <w:rsid w:val="411EC50C"/>
    <w:rsid w:val="41239875"/>
    <w:rsid w:val="413B9D73"/>
    <w:rsid w:val="41431063"/>
    <w:rsid w:val="41580231"/>
    <w:rsid w:val="41DC8F03"/>
    <w:rsid w:val="41DE1437"/>
    <w:rsid w:val="41FF6770"/>
    <w:rsid w:val="42151074"/>
    <w:rsid w:val="42299725"/>
    <w:rsid w:val="422CA860"/>
    <w:rsid w:val="423E11A0"/>
    <w:rsid w:val="424080C8"/>
    <w:rsid w:val="42706F47"/>
    <w:rsid w:val="427F998F"/>
    <w:rsid w:val="42839F07"/>
    <w:rsid w:val="4291855E"/>
    <w:rsid w:val="429E6803"/>
    <w:rsid w:val="42A16AFD"/>
    <w:rsid w:val="42AEF23D"/>
    <w:rsid w:val="42BF68D6"/>
    <w:rsid w:val="42C0D7D5"/>
    <w:rsid w:val="42C8B156"/>
    <w:rsid w:val="42F8CF1C"/>
    <w:rsid w:val="42F9980F"/>
    <w:rsid w:val="42FD4770"/>
    <w:rsid w:val="43076DC6"/>
    <w:rsid w:val="434156A3"/>
    <w:rsid w:val="436200CC"/>
    <w:rsid w:val="4369D9D3"/>
    <w:rsid w:val="436F64D9"/>
    <w:rsid w:val="4394A48B"/>
    <w:rsid w:val="43A86339"/>
    <w:rsid w:val="43AE5A56"/>
    <w:rsid w:val="43B2AA52"/>
    <w:rsid w:val="43C23E19"/>
    <w:rsid w:val="43E2B776"/>
    <w:rsid w:val="43E75253"/>
    <w:rsid w:val="43F7D9C2"/>
    <w:rsid w:val="440D1BA3"/>
    <w:rsid w:val="444C2945"/>
    <w:rsid w:val="447CA60E"/>
    <w:rsid w:val="4491098B"/>
    <w:rsid w:val="44956393"/>
    <w:rsid w:val="44A8606B"/>
    <w:rsid w:val="44C0D950"/>
    <w:rsid w:val="44C35DE5"/>
    <w:rsid w:val="4502CD4F"/>
    <w:rsid w:val="45094007"/>
    <w:rsid w:val="451C08EA"/>
    <w:rsid w:val="45263258"/>
    <w:rsid w:val="454018A9"/>
    <w:rsid w:val="4551D222"/>
    <w:rsid w:val="45686A29"/>
    <w:rsid w:val="457F2AA3"/>
    <w:rsid w:val="4580EFF8"/>
    <w:rsid w:val="45A5B330"/>
    <w:rsid w:val="45AA34A5"/>
    <w:rsid w:val="45C77A28"/>
    <w:rsid w:val="45CF7DB5"/>
    <w:rsid w:val="45F35CD2"/>
    <w:rsid w:val="4613BA79"/>
    <w:rsid w:val="4639A3AA"/>
    <w:rsid w:val="463A5020"/>
    <w:rsid w:val="464C9BC2"/>
    <w:rsid w:val="465E8C7E"/>
    <w:rsid w:val="4683FDB7"/>
    <w:rsid w:val="469BC814"/>
    <w:rsid w:val="46A51068"/>
    <w:rsid w:val="46B652CB"/>
    <w:rsid w:val="46DB0363"/>
    <w:rsid w:val="46DF14A2"/>
    <w:rsid w:val="46EC01CF"/>
    <w:rsid w:val="473A6673"/>
    <w:rsid w:val="473C7376"/>
    <w:rsid w:val="47633C67"/>
    <w:rsid w:val="4775EC19"/>
    <w:rsid w:val="47AF5EE0"/>
    <w:rsid w:val="47CF909F"/>
    <w:rsid w:val="47D32537"/>
    <w:rsid w:val="47D64E08"/>
    <w:rsid w:val="47DB9253"/>
    <w:rsid w:val="47F5303F"/>
    <w:rsid w:val="481FCE18"/>
    <w:rsid w:val="4829AD9F"/>
    <w:rsid w:val="484348F0"/>
    <w:rsid w:val="485EC9F9"/>
    <w:rsid w:val="48695409"/>
    <w:rsid w:val="487465DD"/>
    <w:rsid w:val="4888FA57"/>
    <w:rsid w:val="489110F8"/>
    <w:rsid w:val="48A19B19"/>
    <w:rsid w:val="48EA74A5"/>
    <w:rsid w:val="49171EC0"/>
    <w:rsid w:val="494AE54C"/>
    <w:rsid w:val="494E7867"/>
    <w:rsid w:val="49680E7E"/>
    <w:rsid w:val="497DCAD8"/>
    <w:rsid w:val="49C59F48"/>
    <w:rsid w:val="49DAF756"/>
    <w:rsid w:val="49E36B69"/>
    <w:rsid w:val="49E6564D"/>
    <w:rsid w:val="4A2F3022"/>
    <w:rsid w:val="4A501E81"/>
    <w:rsid w:val="4A880639"/>
    <w:rsid w:val="4AAAA366"/>
    <w:rsid w:val="4AC1C265"/>
    <w:rsid w:val="4AC49D45"/>
    <w:rsid w:val="4AD5773C"/>
    <w:rsid w:val="4AF25248"/>
    <w:rsid w:val="4B15599B"/>
    <w:rsid w:val="4B2A9B7A"/>
    <w:rsid w:val="4B5779FF"/>
    <w:rsid w:val="4B700489"/>
    <w:rsid w:val="4B937D6B"/>
    <w:rsid w:val="4BA5BC41"/>
    <w:rsid w:val="4BBBA8A1"/>
    <w:rsid w:val="4BC1644B"/>
    <w:rsid w:val="4C1577B7"/>
    <w:rsid w:val="4C228E0D"/>
    <w:rsid w:val="4C3F7C05"/>
    <w:rsid w:val="4CB219E1"/>
    <w:rsid w:val="4CC1BC57"/>
    <w:rsid w:val="4CC6AC87"/>
    <w:rsid w:val="4CDA7F47"/>
    <w:rsid w:val="4CEA8F2D"/>
    <w:rsid w:val="4D093979"/>
    <w:rsid w:val="4D17EB4A"/>
    <w:rsid w:val="4D21DE60"/>
    <w:rsid w:val="4D5785FC"/>
    <w:rsid w:val="4D6EA677"/>
    <w:rsid w:val="4D76F538"/>
    <w:rsid w:val="4DB47196"/>
    <w:rsid w:val="4DB9C406"/>
    <w:rsid w:val="4DD3935E"/>
    <w:rsid w:val="4DE1A5B6"/>
    <w:rsid w:val="4DFA69D3"/>
    <w:rsid w:val="4E4F97E9"/>
    <w:rsid w:val="4E58CC4F"/>
    <w:rsid w:val="4E5D8D8F"/>
    <w:rsid w:val="4E69F3D9"/>
    <w:rsid w:val="4E796201"/>
    <w:rsid w:val="4E9A2D58"/>
    <w:rsid w:val="4EA96A5D"/>
    <w:rsid w:val="4EAE6675"/>
    <w:rsid w:val="4EB29C27"/>
    <w:rsid w:val="4EC52899"/>
    <w:rsid w:val="4EDC6C61"/>
    <w:rsid w:val="4EF090CC"/>
    <w:rsid w:val="4F040911"/>
    <w:rsid w:val="4F166B79"/>
    <w:rsid w:val="4F1A2296"/>
    <w:rsid w:val="4F2D498E"/>
    <w:rsid w:val="4F324278"/>
    <w:rsid w:val="4F3327C5"/>
    <w:rsid w:val="4F38BAF4"/>
    <w:rsid w:val="4F5B5A02"/>
    <w:rsid w:val="4F8B50CE"/>
    <w:rsid w:val="4FA14868"/>
    <w:rsid w:val="4FAF19C1"/>
    <w:rsid w:val="4FC6DC69"/>
    <w:rsid w:val="4FE75984"/>
    <w:rsid w:val="4FF1F92B"/>
    <w:rsid w:val="4FFC0A05"/>
    <w:rsid w:val="5010F37B"/>
    <w:rsid w:val="50153262"/>
    <w:rsid w:val="502E1270"/>
    <w:rsid w:val="5047A7C8"/>
    <w:rsid w:val="506F27BD"/>
    <w:rsid w:val="507D889A"/>
    <w:rsid w:val="508B4A6B"/>
    <w:rsid w:val="50CD5F84"/>
    <w:rsid w:val="50F244F8"/>
    <w:rsid w:val="50F88426"/>
    <w:rsid w:val="5119013C"/>
    <w:rsid w:val="515E8862"/>
    <w:rsid w:val="5180D384"/>
    <w:rsid w:val="51827BA9"/>
    <w:rsid w:val="518ED0F9"/>
    <w:rsid w:val="51CAC8E1"/>
    <w:rsid w:val="51D5EA70"/>
    <w:rsid w:val="51E37F2B"/>
    <w:rsid w:val="51EBA6ED"/>
    <w:rsid w:val="51EC6314"/>
    <w:rsid w:val="51F52C42"/>
    <w:rsid w:val="51FFFA88"/>
    <w:rsid w:val="5213A28D"/>
    <w:rsid w:val="522E27D4"/>
    <w:rsid w:val="52304711"/>
    <w:rsid w:val="52364DC5"/>
    <w:rsid w:val="5252B969"/>
    <w:rsid w:val="5263436D"/>
    <w:rsid w:val="52678C71"/>
    <w:rsid w:val="5270C5BA"/>
    <w:rsid w:val="527304D1"/>
    <w:rsid w:val="527A3929"/>
    <w:rsid w:val="5295FCAE"/>
    <w:rsid w:val="52A910C9"/>
    <w:rsid w:val="52AEA821"/>
    <w:rsid w:val="52B2C751"/>
    <w:rsid w:val="52E404EC"/>
    <w:rsid w:val="52E927E2"/>
    <w:rsid w:val="535D10A2"/>
    <w:rsid w:val="536210DE"/>
    <w:rsid w:val="5376E0EE"/>
    <w:rsid w:val="53A19F4F"/>
    <w:rsid w:val="53C8CE18"/>
    <w:rsid w:val="53F6F09C"/>
    <w:rsid w:val="5405B39B"/>
    <w:rsid w:val="54087ADE"/>
    <w:rsid w:val="54169436"/>
    <w:rsid w:val="541EB6B9"/>
    <w:rsid w:val="545893BC"/>
    <w:rsid w:val="547FA45C"/>
    <w:rsid w:val="5489D2BE"/>
    <w:rsid w:val="548A3455"/>
    <w:rsid w:val="548B5169"/>
    <w:rsid w:val="54943B87"/>
    <w:rsid w:val="549B7B2C"/>
    <w:rsid w:val="54C356F8"/>
    <w:rsid w:val="54CA0938"/>
    <w:rsid w:val="54F934AE"/>
    <w:rsid w:val="55091C04"/>
    <w:rsid w:val="551DE6EA"/>
    <w:rsid w:val="5541814F"/>
    <w:rsid w:val="5542F4CA"/>
    <w:rsid w:val="554AA6AB"/>
    <w:rsid w:val="559221CA"/>
    <w:rsid w:val="5592504E"/>
    <w:rsid w:val="55925B0E"/>
    <w:rsid w:val="55CD44A2"/>
    <w:rsid w:val="55E8F726"/>
    <w:rsid w:val="56110FF5"/>
    <w:rsid w:val="56198119"/>
    <w:rsid w:val="562207B1"/>
    <w:rsid w:val="56351478"/>
    <w:rsid w:val="56395C00"/>
    <w:rsid w:val="5639EA7C"/>
    <w:rsid w:val="566D0D35"/>
    <w:rsid w:val="567A3F95"/>
    <w:rsid w:val="5684222B"/>
    <w:rsid w:val="568D6A54"/>
    <w:rsid w:val="570C6564"/>
    <w:rsid w:val="57267F48"/>
    <w:rsid w:val="57666745"/>
    <w:rsid w:val="57815565"/>
    <w:rsid w:val="5788B2FA"/>
    <w:rsid w:val="57ACE056"/>
    <w:rsid w:val="57C4FAB5"/>
    <w:rsid w:val="57CBE976"/>
    <w:rsid w:val="57F4BA05"/>
    <w:rsid w:val="57FE127D"/>
    <w:rsid w:val="580A1830"/>
    <w:rsid w:val="580FB175"/>
    <w:rsid w:val="5824D8C2"/>
    <w:rsid w:val="585A618D"/>
    <w:rsid w:val="585A666E"/>
    <w:rsid w:val="585D20D9"/>
    <w:rsid w:val="58668F14"/>
    <w:rsid w:val="5868387B"/>
    <w:rsid w:val="5898E166"/>
    <w:rsid w:val="58A2977B"/>
    <w:rsid w:val="58B46C04"/>
    <w:rsid w:val="58C60DC3"/>
    <w:rsid w:val="58D59BA6"/>
    <w:rsid w:val="58FB6447"/>
    <w:rsid w:val="5900D196"/>
    <w:rsid w:val="59349638"/>
    <w:rsid w:val="59580C66"/>
    <w:rsid w:val="597B8983"/>
    <w:rsid w:val="599CBEA4"/>
    <w:rsid w:val="59D1CD2F"/>
    <w:rsid w:val="59D6040B"/>
    <w:rsid w:val="59D76F5D"/>
    <w:rsid w:val="59E926F5"/>
    <w:rsid w:val="5A1EE743"/>
    <w:rsid w:val="5A416E7F"/>
    <w:rsid w:val="5A47E635"/>
    <w:rsid w:val="5A4F5813"/>
    <w:rsid w:val="5A69E43C"/>
    <w:rsid w:val="5A7AABA1"/>
    <w:rsid w:val="5A900BAA"/>
    <w:rsid w:val="5AD57014"/>
    <w:rsid w:val="5AE2EC36"/>
    <w:rsid w:val="5AE7E622"/>
    <w:rsid w:val="5AF06922"/>
    <w:rsid w:val="5B020686"/>
    <w:rsid w:val="5B1C8AE2"/>
    <w:rsid w:val="5B1CC4B1"/>
    <w:rsid w:val="5B548F1A"/>
    <w:rsid w:val="5B54A0F8"/>
    <w:rsid w:val="5B80FBF6"/>
    <w:rsid w:val="5B9E80ED"/>
    <w:rsid w:val="5BC91407"/>
    <w:rsid w:val="5BD7D6A3"/>
    <w:rsid w:val="5BD9358C"/>
    <w:rsid w:val="5BDFD687"/>
    <w:rsid w:val="5BFE7FA3"/>
    <w:rsid w:val="5C369C66"/>
    <w:rsid w:val="5C417227"/>
    <w:rsid w:val="5C4F2B3D"/>
    <w:rsid w:val="5C54C67C"/>
    <w:rsid w:val="5C5B1C6B"/>
    <w:rsid w:val="5C69CF7B"/>
    <w:rsid w:val="5C7B6E4E"/>
    <w:rsid w:val="5C85BDAD"/>
    <w:rsid w:val="5C87B8F6"/>
    <w:rsid w:val="5CB5F142"/>
    <w:rsid w:val="5CC89A44"/>
    <w:rsid w:val="5CD3D227"/>
    <w:rsid w:val="5CD91A61"/>
    <w:rsid w:val="5CE550BB"/>
    <w:rsid w:val="5CE6CC74"/>
    <w:rsid w:val="5CEC2070"/>
    <w:rsid w:val="5D039169"/>
    <w:rsid w:val="5D1FEF50"/>
    <w:rsid w:val="5D215016"/>
    <w:rsid w:val="5D217F7D"/>
    <w:rsid w:val="5D2653A5"/>
    <w:rsid w:val="5D4D8E43"/>
    <w:rsid w:val="5D55FA62"/>
    <w:rsid w:val="5D588703"/>
    <w:rsid w:val="5D6194FA"/>
    <w:rsid w:val="5D8B202B"/>
    <w:rsid w:val="5D9078FA"/>
    <w:rsid w:val="5D92C4B1"/>
    <w:rsid w:val="5D9D2EEB"/>
    <w:rsid w:val="5DA44E1F"/>
    <w:rsid w:val="5DBE08E9"/>
    <w:rsid w:val="5DC5A8FF"/>
    <w:rsid w:val="5DF58DE6"/>
    <w:rsid w:val="5E1FC543"/>
    <w:rsid w:val="5E3A8B2F"/>
    <w:rsid w:val="5E4BF464"/>
    <w:rsid w:val="5E5CE500"/>
    <w:rsid w:val="5E63F6E6"/>
    <w:rsid w:val="5E7E5438"/>
    <w:rsid w:val="5EB94B56"/>
    <w:rsid w:val="5EC83754"/>
    <w:rsid w:val="5ECAA18E"/>
    <w:rsid w:val="5ECB27D9"/>
    <w:rsid w:val="5ED92B7F"/>
    <w:rsid w:val="5EDFCDDC"/>
    <w:rsid w:val="5EE69185"/>
    <w:rsid w:val="5F1F9D7C"/>
    <w:rsid w:val="5F5AFE8B"/>
    <w:rsid w:val="5F71B2B9"/>
    <w:rsid w:val="5F7CAE88"/>
    <w:rsid w:val="5FAFBFFB"/>
    <w:rsid w:val="5FF4180B"/>
    <w:rsid w:val="5FFE2F73"/>
    <w:rsid w:val="60399FF6"/>
    <w:rsid w:val="60468DC0"/>
    <w:rsid w:val="609798DD"/>
    <w:rsid w:val="60A28C30"/>
    <w:rsid w:val="60B879A0"/>
    <w:rsid w:val="60C819BC"/>
    <w:rsid w:val="60CA194D"/>
    <w:rsid w:val="60E3BEF8"/>
    <w:rsid w:val="60E6339D"/>
    <w:rsid w:val="610802B8"/>
    <w:rsid w:val="61108D9F"/>
    <w:rsid w:val="61259EA4"/>
    <w:rsid w:val="6127F599"/>
    <w:rsid w:val="61331880"/>
    <w:rsid w:val="614CD124"/>
    <w:rsid w:val="615CA209"/>
    <w:rsid w:val="61688FB0"/>
    <w:rsid w:val="617E7EF1"/>
    <w:rsid w:val="618796D8"/>
    <w:rsid w:val="618FE86C"/>
    <w:rsid w:val="61C74CB5"/>
    <w:rsid w:val="61F8E2AB"/>
    <w:rsid w:val="621D7B88"/>
    <w:rsid w:val="62643E31"/>
    <w:rsid w:val="6285F2E5"/>
    <w:rsid w:val="6291A62F"/>
    <w:rsid w:val="629C7ECA"/>
    <w:rsid w:val="62ADF33F"/>
    <w:rsid w:val="62BC27F0"/>
    <w:rsid w:val="63003EC5"/>
    <w:rsid w:val="630F007E"/>
    <w:rsid w:val="63131049"/>
    <w:rsid w:val="6323E339"/>
    <w:rsid w:val="632AD0B0"/>
    <w:rsid w:val="63429A41"/>
    <w:rsid w:val="635D42C3"/>
    <w:rsid w:val="63963FBB"/>
    <w:rsid w:val="63ACC86A"/>
    <w:rsid w:val="63C3C5ED"/>
    <w:rsid w:val="63E05117"/>
    <w:rsid w:val="64302277"/>
    <w:rsid w:val="644075DA"/>
    <w:rsid w:val="6446D3CB"/>
    <w:rsid w:val="64508DF1"/>
    <w:rsid w:val="6482FA40"/>
    <w:rsid w:val="648374C6"/>
    <w:rsid w:val="648A839C"/>
    <w:rsid w:val="648F363E"/>
    <w:rsid w:val="64A30993"/>
    <w:rsid w:val="64C24100"/>
    <w:rsid w:val="6500C778"/>
    <w:rsid w:val="6521A61D"/>
    <w:rsid w:val="65235798"/>
    <w:rsid w:val="654458BF"/>
    <w:rsid w:val="6545375A"/>
    <w:rsid w:val="6555B71A"/>
    <w:rsid w:val="6558E08B"/>
    <w:rsid w:val="6571D26D"/>
    <w:rsid w:val="659252F2"/>
    <w:rsid w:val="65B64B0F"/>
    <w:rsid w:val="65D392E1"/>
    <w:rsid w:val="65E49535"/>
    <w:rsid w:val="66316D56"/>
    <w:rsid w:val="6639FB53"/>
    <w:rsid w:val="663FF83C"/>
    <w:rsid w:val="6641F277"/>
    <w:rsid w:val="66648B71"/>
    <w:rsid w:val="66683949"/>
    <w:rsid w:val="668F87D3"/>
    <w:rsid w:val="66A60D44"/>
    <w:rsid w:val="66ABDB1D"/>
    <w:rsid w:val="66B18644"/>
    <w:rsid w:val="66BD804D"/>
    <w:rsid w:val="66BE41BF"/>
    <w:rsid w:val="66FB0D7E"/>
    <w:rsid w:val="66FC17A2"/>
    <w:rsid w:val="670A59DB"/>
    <w:rsid w:val="671CD9AC"/>
    <w:rsid w:val="67375B40"/>
    <w:rsid w:val="67BA778A"/>
    <w:rsid w:val="67E8D6F4"/>
    <w:rsid w:val="680B483A"/>
    <w:rsid w:val="68115428"/>
    <w:rsid w:val="682427AE"/>
    <w:rsid w:val="68281190"/>
    <w:rsid w:val="686379DE"/>
    <w:rsid w:val="68827F16"/>
    <w:rsid w:val="68A0BACD"/>
    <w:rsid w:val="68C242B8"/>
    <w:rsid w:val="6906DC45"/>
    <w:rsid w:val="6910D861"/>
    <w:rsid w:val="692263C4"/>
    <w:rsid w:val="694039D6"/>
    <w:rsid w:val="6945C440"/>
    <w:rsid w:val="6966ABD6"/>
    <w:rsid w:val="696D906B"/>
    <w:rsid w:val="698279AB"/>
    <w:rsid w:val="6984FF74"/>
    <w:rsid w:val="69AD97DF"/>
    <w:rsid w:val="69AECA9B"/>
    <w:rsid w:val="6A292A16"/>
    <w:rsid w:val="6A2A98E8"/>
    <w:rsid w:val="6A384B01"/>
    <w:rsid w:val="6A5F742A"/>
    <w:rsid w:val="6A78CB92"/>
    <w:rsid w:val="6A87E9F5"/>
    <w:rsid w:val="6A9FA415"/>
    <w:rsid w:val="6AEC4F69"/>
    <w:rsid w:val="6B09ADDB"/>
    <w:rsid w:val="6B0FA5A3"/>
    <w:rsid w:val="6B169A5E"/>
    <w:rsid w:val="6B178729"/>
    <w:rsid w:val="6B2077B6"/>
    <w:rsid w:val="6B397274"/>
    <w:rsid w:val="6B3A6BCD"/>
    <w:rsid w:val="6B5A1C45"/>
    <w:rsid w:val="6B5E5FB9"/>
    <w:rsid w:val="6B866D11"/>
    <w:rsid w:val="6B9B1484"/>
    <w:rsid w:val="6BCBD157"/>
    <w:rsid w:val="6BD1CD22"/>
    <w:rsid w:val="6BD53F78"/>
    <w:rsid w:val="6BDA14E3"/>
    <w:rsid w:val="6C4909A0"/>
    <w:rsid w:val="6C595637"/>
    <w:rsid w:val="6C5AD89C"/>
    <w:rsid w:val="6C755200"/>
    <w:rsid w:val="6C9F965D"/>
    <w:rsid w:val="6CA707A5"/>
    <w:rsid w:val="6CD88CA2"/>
    <w:rsid w:val="6CECBE1D"/>
    <w:rsid w:val="6CF6C111"/>
    <w:rsid w:val="6D0984F7"/>
    <w:rsid w:val="6D24A158"/>
    <w:rsid w:val="6D32DA72"/>
    <w:rsid w:val="6D454BDF"/>
    <w:rsid w:val="6D640CBB"/>
    <w:rsid w:val="6D682375"/>
    <w:rsid w:val="6D694C7A"/>
    <w:rsid w:val="6D9546FF"/>
    <w:rsid w:val="6DC578B1"/>
    <w:rsid w:val="6DE19080"/>
    <w:rsid w:val="6DE54AB7"/>
    <w:rsid w:val="6E130E18"/>
    <w:rsid w:val="6E43FFE9"/>
    <w:rsid w:val="6E4B4A84"/>
    <w:rsid w:val="6E737B85"/>
    <w:rsid w:val="6E794BF5"/>
    <w:rsid w:val="6E867F2C"/>
    <w:rsid w:val="6E97D0F8"/>
    <w:rsid w:val="6E9985D3"/>
    <w:rsid w:val="6EA5E302"/>
    <w:rsid w:val="6EAD7DBA"/>
    <w:rsid w:val="6ECC723A"/>
    <w:rsid w:val="6EE73A94"/>
    <w:rsid w:val="6F10AFA3"/>
    <w:rsid w:val="6F38C7C9"/>
    <w:rsid w:val="6F766629"/>
    <w:rsid w:val="6F8850D5"/>
    <w:rsid w:val="6FA3ECA0"/>
    <w:rsid w:val="6FCCA1B5"/>
    <w:rsid w:val="7074B4A8"/>
    <w:rsid w:val="709651E1"/>
    <w:rsid w:val="7096D501"/>
    <w:rsid w:val="70B3D0F0"/>
    <w:rsid w:val="70C528BF"/>
    <w:rsid w:val="712322AD"/>
    <w:rsid w:val="712E3ACB"/>
    <w:rsid w:val="7143C3F6"/>
    <w:rsid w:val="7154686C"/>
    <w:rsid w:val="715582F6"/>
    <w:rsid w:val="719CEED6"/>
    <w:rsid w:val="71BE1FEE"/>
    <w:rsid w:val="71D09909"/>
    <w:rsid w:val="71D4B0D4"/>
    <w:rsid w:val="71E35F4B"/>
    <w:rsid w:val="71FE3045"/>
    <w:rsid w:val="723C6C5E"/>
    <w:rsid w:val="724480FC"/>
    <w:rsid w:val="72810F9F"/>
    <w:rsid w:val="7281433A"/>
    <w:rsid w:val="72A07AD2"/>
    <w:rsid w:val="72A23D0A"/>
    <w:rsid w:val="72A2FDB8"/>
    <w:rsid w:val="72CDF3BF"/>
    <w:rsid w:val="72D42B7A"/>
    <w:rsid w:val="731A303E"/>
    <w:rsid w:val="7340D663"/>
    <w:rsid w:val="73B319DC"/>
    <w:rsid w:val="73B7E206"/>
    <w:rsid w:val="73F3D9CA"/>
    <w:rsid w:val="73F53126"/>
    <w:rsid w:val="73F9F993"/>
    <w:rsid w:val="740D3FD4"/>
    <w:rsid w:val="741F758B"/>
    <w:rsid w:val="74342A74"/>
    <w:rsid w:val="7439DB6D"/>
    <w:rsid w:val="7446D803"/>
    <w:rsid w:val="7467049A"/>
    <w:rsid w:val="74765B7F"/>
    <w:rsid w:val="748D4778"/>
    <w:rsid w:val="74AD36F8"/>
    <w:rsid w:val="74AE319F"/>
    <w:rsid w:val="74D3D1D1"/>
    <w:rsid w:val="74F4C452"/>
    <w:rsid w:val="74F70CE2"/>
    <w:rsid w:val="750CE863"/>
    <w:rsid w:val="7512F88D"/>
    <w:rsid w:val="751915A1"/>
    <w:rsid w:val="754959F3"/>
    <w:rsid w:val="755D3BA1"/>
    <w:rsid w:val="7575FC67"/>
    <w:rsid w:val="7576FE11"/>
    <w:rsid w:val="759473C4"/>
    <w:rsid w:val="75A52FD1"/>
    <w:rsid w:val="75B2B751"/>
    <w:rsid w:val="75B73950"/>
    <w:rsid w:val="75CD53E5"/>
    <w:rsid w:val="75FF0A11"/>
    <w:rsid w:val="760BB1DF"/>
    <w:rsid w:val="76203BAF"/>
    <w:rsid w:val="76522ECE"/>
    <w:rsid w:val="76578A8A"/>
    <w:rsid w:val="766FE4B1"/>
    <w:rsid w:val="7671A7C5"/>
    <w:rsid w:val="767868B4"/>
    <w:rsid w:val="7680BE74"/>
    <w:rsid w:val="7682B42C"/>
    <w:rsid w:val="76AFD409"/>
    <w:rsid w:val="76B3F2F2"/>
    <w:rsid w:val="76D17A67"/>
    <w:rsid w:val="76F1C6A4"/>
    <w:rsid w:val="76F3C4C3"/>
    <w:rsid w:val="770907FF"/>
    <w:rsid w:val="772798AC"/>
    <w:rsid w:val="77547107"/>
    <w:rsid w:val="7760D79A"/>
    <w:rsid w:val="77662479"/>
    <w:rsid w:val="77728877"/>
    <w:rsid w:val="778B5CAC"/>
    <w:rsid w:val="778ED1D8"/>
    <w:rsid w:val="77A0B8B4"/>
    <w:rsid w:val="77A9C93B"/>
    <w:rsid w:val="77ABEF99"/>
    <w:rsid w:val="77B99366"/>
    <w:rsid w:val="77C190DC"/>
    <w:rsid w:val="77D161D9"/>
    <w:rsid w:val="7804CDCA"/>
    <w:rsid w:val="780A6538"/>
    <w:rsid w:val="78143915"/>
    <w:rsid w:val="78378780"/>
    <w:rsid w:val="784D20F5"/>
    <w:rsid w:val="784F449E"/>
    <w:rsid w:val="78658740"/>
    <w:rsid w:val="78718BD0"/>
    <w:rsid w:val="78779727"/>
    <w:rsid w:val="7888C1B7"/>
    <w:rsid w:val="789F3BFF"/>
    <w:rsid w:val="78D26449"/>
    <w:rsid w:val="79148ED3"/>
    <w:rsid w:val="792BCB0B"/>
    <w:rsid w:val="793B50C3"/>
    <w:rsid w:val="794C5B34"/>
    <w:rsid w:val="797A48E6"/>
    <w:rsid w:val="797ED5A3"/>
    <w:rsid w:val="7987B004"/>
    <w:rsid w:val="79A9DDEB"/>
    <w:rsid w:val="79B2EB48"/>
    <w:rsid w:val="79C00EDC"/>
    <w:rsid w:val="79FC39C3"/>
    <w:rsid w:val="7A24EF72"/>
    <w:rsid w:val="7A2916EA"/>
    <w:rsid w:val="7A2B6585"/>
    <w:rsid w:val="7A549FA2"/>
    <w:rsid w:val="7A9F0FF2"/>
    <w:rsid w:val="7AADAF98"/>
    <w:rsid w:val="7AD688FF"/>
    <w:rsid w:val="7AE6A44C"/>
    <w:rsid w:val="7AF3B84F"/>
    <w:rsid w:val="7AFC88FC"/>
    <w:rsid w:val="7B1AA604"/>
    <w:rsid w:val="7B215B0E"/>
    <w:rsid w:val="7B4355D4"/>
    <w:rsid w:val="7B4C4E5E"/>
    <w:rsid w:val="7B88761B"/>
    <w:rsid w:val="7B95BFEF"/>
    <w:rsid w:val="7BCA5218"/>
    <w:rsid w:val="7BCBF77F"/>
    <w:rsid w:val="7BEE0C0C"/>
    <w:rsid w:val="7BF9135B"/>
    <w:rsid w:val="7C39DB6A"/>
    <w:rsid w:val="7C490092"/>
    <w:rsid w:val="7C8B0A1E"/>
    <w:rsid w:val="7CA97556"/>
    <w:rsid w:val="7CAF0F44"/>
    <w:rsid w:val="7CB316FB"/>
    <w:rsid w:val="7CB41AB2"/>
    <w:rsid w:val="7CBDA038"/>
    <w:rsid w:val="7CC88515"/>
    <w:rsid w:val="7CC9D0CF"/>
    <w:rsid w:val="7CD47E81"/>
    <w:rsid w:val="7CE2696C"/>
    <w:rsid w:val="7D3AA1FC"/>
    <w:rsid w:val="7D57A595"/>
    <w:rsid w:val="7D5A1B3D"/>
    <w:rsid w:val="7D69EAB5"/>
    <w:rsid w:val="7DB3EA98"/>
    <w:rsid w:val="7DC08881"/>
    <w:rsid w:val="7DC80AC9"/>
    <w:rsid w:val="7DDAB9D6"/>
    <w:rsid w:val="7DEA34A9"/>
    <w:rsid w:val="7E1A287C"/>
    <w:rsid w:val="7E4FA39F"/>
    <w:rsid w:val="7E8860BE"/>
    <w:rsid w:val="7E96AF9C"/>
    <w:rsid w:val="7E99C2B8"/>
    <w:rsid w:val="7EACCBEA"/>
    <w:rsid w:val="7EAE4AC5"/>
    <w:rsid w:val="7ECC462C"/>
    <w:rsid w:val="7EDD084C"/>
    <w:rsid w:val="7EF54DE7"/>
    <w:rsid w:val="7EF81FF5"/>
    <w:rsid w:val="7F3A0898"/>
    <w:rsid w:val="7F55AA3E"/>
    <w:rsid w:val="7F629128"/>
    <w:rsid w:val="7F71C762"/>
    <w:rsid w:val="7F7C96B9"/>
    <w:rsid w:val="7F7DB8F1"/>
    <w:rsid w:val="7FAE6722"/>
    <w:rsid w:val="7FB08B77"/>
    <w:rsid w:val="7FC1EB4E"/>
    <w:rsid w:val="7FD03C6E"/>
    <w:rsid w:val="7FDBA3D4"/>
    <w:rsid w:val="7FFAA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16B01E"/>
  <w15:chartTrackingRefBased/>
  <w15:docId w15:val="{B9CDD79E-6479-4BC9-B520-15A6275ED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D6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A6E18"/>
    <w:pPr>
      <w:keepNext/>
      <w:keepLines/>
      <w:spacing w:before="160" w:after="12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40855"/>
    <w:pPr>
      <w:keepNext/>
      <w:keepLines/>
      <w:spacing w:before="40" w:after="120" w:line="240" w:lineRule="auto"/>
      <w:outlineLvl w:val="1"/>
    </w:pPr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3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3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3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6241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3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3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3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3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rsid w:val="00F558DF"/>
    <w:pPr>
      <w:numPr>
        <w:numId w:val="32"/>
      </w:numPr>
      <w:spacing w:after="120" w:line="252" w:lineRule="auto"/>
      <w:contextualSpacing/>
    </w:pPr>
    <w:rPr>
      <w:b/>
      <w:bCs/>
      <w:lang w:val="en-US"/>
    </w:rPr>
  </w:style>
  <w:style w:type="character" w:styleId="Hyperlink">
    <w:name w:val="Hyperlink"/>
    <w:basedOn w:val="DefaultParagraphFont"/>
    <w:uiPriority w:val="99"/>
    <w:unhideWhenUsed/>
    <w:rsid w:val="006A6E18"/>
    <w:rPr>
      <w:color w:val="076B7E"/>
      <w:u w:val="single"/>
    </w:rPr>
  </w:style>
  <w:style w:type="table" w:styleId="TableGrid">
    <w:name w:val="Table Grid"/>
    <w:basedOn w:val="TableNormal"/>
    <w:uiPriority w:val="59"/>
    <w:rsid w:val="0090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1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1D6"/>
  </w:style>
  <w:style w:type="paragraph" w:styleId="Footer">
    <w:name w:val="footer"/>
    <w:basedOn w:val="Normal"/>
    <w:link w:val="FooterChar"/>
    <w:autoRedefine/>
    <w:uiPriority w:val="99"/>
    <w:unhideWhenUsed/>
    <w:rsid w:val="00516849"/>
    <w:pPr>
      <w:tabs>
        <w:tab w:val="center" w:pos="4680"/>
        <w:tab w:val="right" w:pos="9360"/>
      </w:tabs>
      <w:spacing w:after="0" w:line="240" w:lineRule="auto"/>
      <w:ind w:firstLine="2127"/>
      <w:jc w:val="right"/>
    </w:pPr>
    <w:rPr>
      <w:color w:val="808080" w:themeColor="background1" w:themeShade="8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16849"/>
    <w:rPr>
      <w:color w:val="808080" w:themeColor="background1" w:themeShade="8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225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25E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25E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5E5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5E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5E5"/>
    <w:rPr>
      <w:rFonts w:ascii="Segoe UI" w:hAnsi="Segoe UI" w:cs="Angsana New"/>
      <w:sz w:val="18"/>
      <w:szCs w:val="22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22E9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A6E18"/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C84A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2294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E1500"/>
    <w:rPr>
      <w:color w:val="A3E5EE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13CF1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03B2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1B61F3"/>
  </w:style>
  <w:style w:type="paragraph" w:styleId="BlockText">
    <w:name w:val="Block Text"/>
    <w:basedOn w:val="Normal"/>
    <w:uiPriority w:val="99"/>
    <w:semiHidden/>
    <w:unhideWhenUsed/>
    <w:rsid w:val="001B61F3"/>
    <w:pPr>
      <w:pBdr>
        <w:top w:val="single" w:sz="2" w:space="10" w:color="08312A" w:themeColor="accent1" w:frame="1"/>
        <w:left w:val="single" w:sz="2" w:space="10" w:color="08312A" w:themeColor="accent1" w:frame="1"/>
        <w:bottom w:val="single" w:sz="2" w:space="10" w:color="08312A" w:themeColor="accent1" w:frame="1"/>
        <w:right w:val="single" w:sz="2" w:space="10" w:color="08312A" w:themeColor="accent1" w:frame="1"/>
      </w:pBdr>
      <w:ind w:left="1152" w:right="1152"/>
    </w:pPr>
    <w:rPr>
      <w:i/>
      <w:iCs/>
      <w:color w:val="08312A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B61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B61F3"/>
  </w:style>
  <w:style w:type="paragraph" w:styleId="BodyText2">
    <w:name w:val="Body Text 2"/>
    <w:basedOn w:val="Normal"/>
    <w:link w:val="BodyText2Char"/>
    <w:uiPriority w:val="99"/>
    <w:semiHidden/>
    <w:unhideWhenUsed/>
    <w:rsid w:val="001B61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B61F3"/>
  </w:style>
  <w:style w:type="paragraph" w:styleId="BodyText3">
    <w:name w:val="Body Text 3"/>
    <w:basedOn w:val="Normal"/>
    <w:link w:val="BodyText3Char"/>
    <w:uiPriority w:val="99"/>
    <w:semiHidden/>
    <w:unhideWhenUsed/>
    <w:rsid w:val="001B61F3"/>
    <w:pPr>
      <w:spacing w:after="120"/>
    </w:pPr>
    <w:rPr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B61F3"/>
    <w:rPr>
      <w:sz w:val="16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B61F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B61F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B61F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B61F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B61F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B61F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B61F3"/>
    <w:pPr>
      <w:spacing w:after="120"/>
      <w:ind w:left="360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B61F3"/>
    <w:rPr>
      <w:sz w:val="16"/>
      <w:szCs w:val="20"/>
    </w:rPr>
  </w:style>
  <w:style w:type="paragraph" w:styleId="Caption">
    <w:name w:val="caption"/>
    <w:aliases w:val="Figure"/>
    <w:basedOn w:val="Normal"/>
    <w:next w:val="Normal"/>
    <w:autoRedefine/>
    <w:uiPriority w:val="35"/>
    <w:unhideWhenUsed/>
    <w:qFormat/>
    <w:rsid w:val="00F41033"/>
    <w:pPr>
      <w:spacing w:line="240" w:lineRule="auto"/>
    </w:pPr>
    <w:rPr>
      <w:b/>
      <w:bCs/>
    </w:rPr>
  </w:style>
  <w:style w:type="paragraph" w:styleId="Closing">
    <w:name w:val="Closing"/>
    <w:basedOn w:val="Normal"/>
    <w:link w:val="Closing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B61F3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B61F3"/>
  </w:style>
  <w:style w:type="character" w:customStyle="1" w:styleId="DateChar">
    <w:name w:val="Date Char"/>
    <w:basedOn w:val="DefaultParagraphFont"/>
    <w:link w:val="Date"/>
    <w:uiPriority w:val="99"/>
    <w:semiHidden/>
    <w:rsid w:val="001B61F3"/>
  </w:style>
  <w:style w:type="paragraph" w:styleId="DocumentMap">
    <w:name w:val="Document Map"/>
    <w:basedOn w:val="Normal"/>
    <w:link w:val="DocumentMapChar"/>
    <w:uiPriority w:val="99"/>
    <w:semiHidden/>
    <w:unhideWhenUsed/>
    <w:rsid w:val="001B61F3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B61F3"/>
    <w:rPr>
      <w:rFonts w:ascii="Segoe UI" w:hAnsi="Segoe UI" w:cs="Angsana New"/>
      <w:sz w:val="16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B61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B61F3"/>
  </w:style>
  <w:style w:type="paragraph" w:styleId="EndnoteText">
    <w:name w:val="endnote text"/>
    <w:basedOn w:val="Normal"/>
    <w:link w:val="End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B61F3"/>
    <w:rPr>
      <w:sz w:val="20"/>
      <w:szCs w:val="25"/>
    </w:rPr>
  </w:style>
  <w:style w:type="paragraph" w:styleId="EnvelopeAddress">
    <w:name w:val="envelope address"/>
    <w:basedOn w:val="Normal"/>
    <w:uiPriority w:val="99"/>
    <w:semiHidden/>
    <w:unhideWhenUsed/>
    <w:rsid w:val="001B61F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30"/>
    </w:rPr>
  </w:style>
  <w:style w:type="paragraph" w:styleId="EnvelopeReturn">
    <w:name w:val="envelope return"/>
    <w:basedOn w:val="Normal"/>
    <w:uiPriority w:val="99"/>
    <w:semiHidden/>
    <w:unhideWhenUsed/>
    <w:rsid w:val="001B61F3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61F3"/>
    <w:rPr>
      <w:sz w:val="20"/>
      <w:szCs w:val="25"/>
    </w:rPr>
  </w:style>
  <w:style w:type="character" w:customStyle="1" w:styleId="Heading2Char">
    <w:name w:val="Heading 2 Char"/>
    <w:basedOn w:val="DefaultParagraphFont"/>
    <w:link w:val="Heading2"/>
    <w:uiPriority w:val="9"/>
    <w:rsid w:val="00440855"/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344"/>
    <w:rPr>
      <w:rFonts w:asciiTheme="majorHAnsi" w:eastAsiaTheme="majorEastAsia" w:hAnsiTheme="majorHAnsi" w:cstheme="majorBidi"/>
      <w:caps/>
      <w:color w:val="06241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344"/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19"/>
    <w:semiHidden/>
    <w:rsid w:val="00A24344"/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344"/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344"/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B61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B61F3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61F3"/>
    <w:rPr>
      <w:rFonts w:ascii="Consolas" w:hAnsi="Consolas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B61F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34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344"/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paragraph" w:styleId="List">
    <w:name w:val="List"/>
    <w:basedOn w:val="Normal"/>
    <w:uiPriority w:val="99"/>
    <w:semiHidden/>
    <w:unhideWhenUsed/>
    <w:rsid w:val="001B61F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B61F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B61F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B61F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B61F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B61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B61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B61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B61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B61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B61F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B61F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B61F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B61F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B61F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B61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B61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B61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B61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B61F3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B6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5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B61F3"/>
    <w:rPr>
      <w:rFonts w:ascii="Consolas" w:hAnsi="Consolas"/>
      <w:sz w:val="20"/>
      <w:szCs w:val="2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B6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B61F3"/>
    <w:rPr>
      <w:rFonts w:asciiTheme="majorHAnsi" w:eastAsiaTheme="majorEastAsia" w:hAnsiTheme="majorHAnsi" w:cstheme="majorBidi"/>
      <w:sz w:val="24"/>
      <w:szCs w:val="30"/>
      <w:shd w:val="pct20" w:color="auto" w:fill="auto"/>
    </w:rPr>
  </w:style>
  <w:style w:type="paragraph" w:styleId="NoSpacing">
    <w:name w:val="No Spacing"/>
    <w:link w:val="NoSpacingChar"/>
    <w:uiPriority w:val="1"/>
    <w:qFormat/>
    <w:rsid w:val="00A2434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B61F3"/>
    <w:rPr>
      <w:rFonts w:ascii="Times New Roman" w:hAnsi="Times New Roman" w:cs="Angsana New"/>
      <w:sz w:val="24"/>
      <w:szCs w:val="30"/>
    </w:rPr>
  </w:style>
  <w:style w:type="paragraph" w:styleId="NormalIndent">
    <w:name w:val="Normal Indent"/>
    <w:basedOn w:val="Normal"/>
    <w:uiPriority w:val="99"/>
    <w:semiHidden/>
    <w:unhideWhenUsed/>
    <w:rsid w:val="001B61F3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B61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B61F3"/>
  </w:style>
  <w:style w:type="paragraph" w:styleId="PlainText">
    <w:name w:val="Plain Text"/>
    <w:basedOn w:val="Normal"/>
    <w:link w:val="PlainText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1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B61F3"/>
    <w:rPr>
      <w:rFonts w:ascii="Consolas" w:hAnsi="Consolas"/>
      <w:sz w:val="21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A24344"/>
    <w:pPr>
      <w:spacing w:before="120" w:after="120"/>
      <w:ind w:left="720"/>
    </w:pPr>
    <w:rPr>
      <w:color w:val="00E47C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24344"/>
    <w:rPr>
      <w:color w:val="00E47C" w:themeColor="text2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B61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B61F3"/>
  </w:style>
  <w:style w:type="paragraph" w:styleId="Signature">
    <w:name w:val="Signature"/>
    <w:basedOn w:val="Normal"/>
    <w:link w:val="Signature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B61F3"/>
  </w:style>
  <w:style w:type="paragraph" w:styleId="Subtitle">
    <w:name w:val="Subtitle"/>
    <w:basedOn w:val="Normal"/>
    <w:next w:val="Normal"/>
    <w:link w:val="SubtitleChar"/>
    <w:uiPriority w:val="11"/>
    <w:qFormat/>
    <w:rsid w:val="001B280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2802"/>
    <w:rPr>
      <w:rFonts w:asciiTheme="majorHAnsi" w:eastAsiaTheme="majorEastAsia" w:hAnsiTheme="majorHAnsi" w:cstheme="majorBidi"/>
      <w:sz w:val="28"/>
      <w:szCs w:val="2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B61F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B61F3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6D49F4"/>
    <w:pPr>
      <w:spacing w:after="0" w:line="204" w:lineRule="auto"/>
      <w:contextualSpacing/>
    </w:pPr>
    <w:rPr>
      <w:rFonts w:asciiTheme="majorHAnsi" w:eastAsiaTheme="majorEastAsia" w:hAnsiTheme="majorHAnsi" w:cstheme="majorBidi"/>
      <w:color w:val="808080" w:themeColor="background1" w:themeShade="80"/>
      <w:spacing w:val="-10"/>
      <w:kern w:val="28"/>
      <w:sz w:val="64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6D49F4"/>
    <w:rPr>
      <w:rFonts w:asciiTheme="majorHAnsi" w:eastAsiaTheme="majorEastAsia" w:hAnsiTheme="majorHAnsi" w:cstheme="majorBidi"/>
      <w:color w:val="808080" w:themeColor="background1" w:themeShade="80"/>
      <w:spacing w:val="-10"/>
      <w:kern w:val="28"/>
      <w:sz w:val="64"/>
      <w:szCs w:val="72"/>
    </w:rPr>
  </w:style>
  <w:style w:type="paragraph" w:styleId="TOAHeading">
    <w:name w:val="toa heading"/>
    <w:basedOn w:val="Normal"/>
    <w:next w:val="Normal"/>
    <w:uiPriority w:val="99"/>
    <w:semiHidden/>
    <w:unhideWhenUsed/>
    <w:rsid w:val="001B61F3"/>
    <w:pPr>
      <w:spacing w:before="120"/>
    </w:pPr>
    <w:rPr>
      <w:rFonts w:asciiTheme="majorHAnsi" w:eastAsiaTheme="majorEastAsia" w:hAnsiTheme="majorHAnsi" w:cstheme="majorBidi"/>
      <w:b/>
      <w:bCs/>
      <w:sz w:val="24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1B61F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61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B61F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B61F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B61F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B61F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B61F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B61F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B61F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A24344"/>
    <w:pPr>
      <w:outlineLvl w:val="9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3A7D47"/>
  </w:style>
  <w:style w:type="character" w:customStyle="1" w:styleId="eop">
    <w:name w:val="eop"/>
    <w:basedOn w:val="DefaultParagraphFont"/>
    <w:rsid w:val="003A7D47"/>
  </w:style>
  <w:style w:type="table" w:styleId="ListTable4">
    <w:name w:val="List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C7EFF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GridTable4">
    <w:name w:val="Grid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F461C"/>
    <w:pPr>
      <w:spacing w:after="0" w:line="240" w:lineRule="auto"/>
    </w:pPr>
    <w:tblPr>
      <w:tblStyleRowBandSize w:val="1"/>
      <w:tblStyleColBandSize w:val="1"/>
      <w:tblBorders>
        <w:top w:val="single" w:sz="4" w:space="0" w:color="21CCAE" w:themeColor="accent1" w:themeTint="99"/>
        <w:left w:val="single" w:sz="4" w:space="0" w:color="21CCAE" w:themeColor="accent1" w:themeTint="99"/>
        <w:bottom w:val="single" w:sz="4" w:space="0" w:color="21CCAE" w:themeColor="accent1" w:themeTint="99"/>
        <w:right w:val="single" w:sz="4" w:space="0" w:color="21CCAE" w:themeColor="accent1" w:themeTint="99"/>
        <w:insideH w:val="single" w:sz="4" w:space="0" w:color="21CCA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312A" w:themeColor="accent1"/>
          <w:left w:val="single" w:sz="4" w:space="0" w:color="08312A" w:themeColor="accent1"/>
          <w:bottom w:val="single" w:sz="4" w:space="0" w:color="08312A" w:themeColor="accent1"/>
          <w:right w:val="single" w:sz="4" w:space="0" w:color="08312A" w:themeColor="accent1"/>
          <w:insideH w:val="nil"/>
        </w:tcBorders>
        <w:shd w:val="clear" w:color="auto" w:fill="08312A" w:themeFill="accent1"/>
      </w:tcPr>
    </w:tblStylePr>
    <w:tblStylePr w:type="lastRow">
      <w:rPr>
        <w:b/>
        <w:bCs/>
      </w:rPr>
      <w:tblPr/>
      <w:tcPr>
        <w:tcBorders>
          <w:top w:val="double" w:sz="4" w:space="0" w:color="21CCA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2E7" w:themeFill="accent1" w:themeFillTint="33"/>
      </w:tcPr>
    </w:tblStylePr>
    <w:tblStylePr w:type="band1Horz">
      <w:tblPr/>
      <w:tcPr>
        <w:shd w:val="clear" w:color="auto" w:fill="B1F2E7" w:themeFill="accent1" w:themeFillTint="33"/>
      </w:tcPr>
    </w:tblStylePr>
  </w:style>
  <w:style w:type="paragraph" w:customStyle="1" w:styleId="Columnheader">
    <w:name w:val="Column header"/>
    <w:basedOn w:val="Normal"/>
    <w:uiPriority w:val="4"/>
    <w:qFormat/>
    <w:rsid w:val="003042AC"/>
    <w:pPr>
      <w:tabs>
        <w:tab w:val="left" w:pos="357"/>
        <w:tab w:val="left" w:pos="714"/>
        <w:tab w:val="left" w:pos="1072"/>
        <w:tab w:val="left" w:pos="1429"/>
        <w:tab w:val="left" w:pos="1786"/>
      </w:tabs>
      <w:spacing w:before="60" w:after="60" w:line="240" w:lineRule="auto"/>
    </w:pPr>
    <w:rPr>
      <w:rFonts w:ascii="Arial Bold" w:eastAsia="Times New Roman" w:hAnsi="Arial Bold" w:cs="Times New Roman"/>
      <w:b/>
      <w:caps/>
      <w:color w:val="FFFFFF" w:themeColor="background1"/>
      <w:sz w:val="24"/>
      <w:szCs w:val="20"/>
    </w:rPr>
  </w:style>
  <w:style w:type="character" w:styleId="Strong">
    <w:name w:val="Strong"/>
    <w:basedOn w:val="DefaultParagraphFont"/>
    <w:uiPriority w:val="22"/>
    <w:qFormat/>
    <w:rsid w:val="00A24344"/>
    <w:rPr>
      <w:b/>
      <w:bCs/>
    </w:rPr>
  </w:style>
  <w:style w:type="character" w:styleId="Emphasis">
    <w:name w:val="Emphasis"/>
    <w:basedOn w:val="DefaultParagraphFont"/>
    <w:uiPriority w:val="20"/>
    <w:qFormat/>
    <w:rsid w:val="00A2434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24344"/>
    <w:rPr>
      <w:b/>
      <w:bCs/>
      <w:i/>
      <w:iCs/>
    </w:rPr>
  </w:style>
  <w:style w:type="character" w:styleId="IntenseReference">
    <w:name w:val="Intense Reference"/>
    <w:basedOn w:val="DefaultParagraphFont"/>
    <w:uiPriority w:val="32"/>
    <w:qFormat/>
    <w:rsid w:val="00A24344"/>
    <w:rPr>
      <w:b/>
      <w:bCs/>
      <w:smallCaps/>
      <w:color w:val="00E47C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24344"/>
    <w:rPr>
      <w:b/>
      <w:bCs/>
      <w:smallCaps/>
      <w:spacing w:val="10"/>
    </w:rPr>
  </w:style>
  <w:style w:type="character" w:customStyle="1" w:styleId="NoSpacingChar">
    <w:name w:val="No Spacing Char"/>
    <w:basedOn w:val="DefaultParagraphFont"/>
    <w:link w:val="NoSpacing"/>
    <w:uiPriority w:val="1"/>
    <w:rsid w:val="00C70C09"/>
  </w:style>
  <w:style w:type="paragraph" w:customStyle="1" w:styleId="SubtitleCoverordarkbg">
    <w:name w:val="Subtitle Cover or dark bg"/>
    <w:basedOn w:val="Subtitle"/>
    <w:next w:val="Normal"/>
    <w:link w:val="SubtitleCoverordarkbgChar"/>
    <w:autoRedefine/>
    <w:rsid w:val="000E59CA"/>
    <w:pPr>
      <w:contextualSpacing/>
    </w:pPr>
    <w:rPr>
      <w:color w:val="FFFFFF" w:themeColor="background1"/>
      <w:sz w:val="40"/>
    </w:rPr>
  </w:style>
  <w:style w:type="character" w:customStyle="1" w:styleId="SubtitleCoverordarkbgChar">
    <w:name w:val="Subtitle Cover or dark bg Char"/>
    <w:basedOn w:val="SubtitleChar"/>
    <w:link w:val="SubtitleCoverordarkbg"/>
    <w:rsid w:val="000E59CA"/>
    <w:rPr>
      <w:rFonts w:asciiTheme="majorHAnsi" w:eastAsiaTheme="majorEastAsia" w:hAnsiTheme="majorHAnsi" w:cstheme="majorBidi"/>
      <w:color w:val="FFFFFF" w:themeColor="background1"/>
      <w:sz w:val="40"/>
      <w:szCs w:val="28"/>
    </w:rPr>
  </w:style>
  <w:style w:type="character" w:styleId="PlaceholderText">
    <w:name w:val="Placeholder Text"/>
    <w:basedOn w:val="DefaultParagraphFont"/>
    <w:uiPriority w:val="99"/>
    <w:semiHidden/>
    <w:rsid w:val="00C27356"/>
    <w:rPr>
      <w:color w:val="666666"/>
    </w:rPr>
  </w:style>
  <w:style w:type="paragraph" w:customStyle="1" w:styleId="Paragraphheading">
    <w:name w:val="Paragraph heading"/>
    <w:basedOn w:val="Title"/>
    <w:link w:val="ParagraphheadingChar"/>
    <w:autoRedefine/>
    <w:rsid w:val="00A80BDA"/>
    <w:pPr>
      <w:spacing w:after="120" w:line="240" w:lineRule="auto"/>
    </w:pPr>
    <w:rPr>
      <w:b/>
      <w:color w:val="08312A" w:themeColor="background2"/>
      <w:sz w:val="36"/>
      <w:lang w:eastAsia="ja-JP"/>
    </w:rPr>
  </w:style>
  <w:style w:type="character" w:customStyle="1" w:styleId="ParagraphheadingChar">
    <w:name w:val="Paragraph heading Char"/>
    <w:basedOn w:val="TitleChar"/>
    <w:link w:val="Paragraphheading"/>
    <w:rsid w:val="00A80BDA"/>
    <w:rPr>
      <w:rFonts w:asciiTheme="majorHAnsi" w:eastAsiaTheme="majorEastAsia" w:hAnsiTheme="majorHAnsi" w:cstheme="majorBidi"/>
      <w:b/>
      <w:color w:val="08312A" w:themeColor="background2"/>
      <w:spacing w:val="-10"/>
      <w:kern w:val="28"/>
      <w:sz w:val="36"/>
      <w:szCs w:val="72"/>
      <w:lang w:eastAsia="ja-JP"/>
    </w:rPr>
  </w:style>
  <w:style w:type="table" w:styleId="GridTable4-Accent2">
    <w:name w:val="Grid Table 4 Accent 2"/>
    <w:aliases w:val="opnMe table 1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12" w:space="0" w:color="E5E3DE"/>
        <w:left w:val="single" w:sz="12" w:space="0" w:color="E5E3DE"/>
        <w:bottom w:val="single" w:sz="12" w:space="0" w:color="E5E3DE"/>
        <w:right w:val="single" w:sz="12" w:space="0" w:color="E5E3DE"/>
        <w:insideH w:val="single" w:sz="12" w:space="0" w:color="E5E3DE"/>
        <w:insideV w:val="single" w:sz="12" w:space="0" w:color="E5E3DE"/>
      </w:tblBorders>
    </w:tblPr>
    <w:tcPr>
      <w:shd w:val="clear" w:color="auto" w:fill="FFFFFF" w:themeFill="background1"/>
      <w:tcMar>
        <w:left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12" w:space="0" w:color="E5E3DE"/>
          <w:left w:val="single" w:sz="12" w:space="0" w:color="E5E3DE"/>
          <w:bottom w:val="single" w:sz="12" w:space="0" w:color="E5E3DE"/>
          <w:right w:val="single" w:sz="12" w:space="0" w:color="E5E3DE"/>
          <w:insideH w:val="single" w:sz="12" w:space="0" w:color="E5E3DE"/>
          <w:insideV w:val="single" w:sz="12" w:space="0" w:color="E5E3DE"/>
        </w:tcBorders>
        <w:shd w:val="clear" w:color="auto" w:fill="00E47C" w:themeFill="accent2"/>
      </w:tcPr>
    </w:tblStylePr>
    <w:tblStylePr w:type="lastRow">
      <w:rPr>
        <w:b/>
        <w:bCs/>
      </w:rPr>
      <w:tblPr/>
      <w:tcPr>
        <w:tcBorders>
          <w:top w:val="single" w:sz="12" w:space="0" w:color="B7B6B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FEEEB"/>
      </w:tcPr>
    </w:tblStylePr>
  </w:style>
  <w:style w:type="table" w:styleId="GridTable4-Accent6">
    <w:name w:val="Grid Table 4 Accent 6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  <w:insideV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  <w:insideV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A3E5E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PlainTable2">
    <w:name w:val="Plain Table 2"/>
    <w:basedOn w:val="TableNormal"/>
    <w:uiPriority w:val="42"/>
    <w:rsid w:val="002073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BIOIPortal">
    <w:name w:val="BI OI Portal"/>
    <w:basedOn w:val="TableNormal"/>
    <w:uiPriority w:val="99"/>
    <w:rsid w:val="00AC77CB"/>
    <w:pPr>
      <w:spacing w:after="0" w:line="240" w:lineRule="auto"/>
    </w:pPr>
    <w:rPr>
      <w:rFonts w:ascii="Arial" w:eastAsia="Times New Roman" w:hAnsi="Arial" w:cs="Times New Roman"/>
      <w:color w:val="FFFFFF" w:themeColor="background1"/>
      <w:sz w:val="20"/>
      <w:szCs w:val="20"/>
    </w:rPr>
    <w:tblPr>
      <w:tblBorders>
        <w:top w:val="single" w:sz="12" w:space="0" w:color="00E47C" w:themeColor="accent2"/>
        <w:left w:val="single" w:sz="12" w:space="0" w:color="00E47C" w:themeColor="accent2"/>
        <w:bottom w:val="single" w:sz="12" w:space="0" w:color="00E47C" w:themeColor="accent2"/>
        <w:right w:val="single" w:sz="12" w:space="0" w:color="00E47C" w:themeColor="accent2"/>
        <w:insideH w:val="single" w:sz="12" w:space="0" w:color="00E47C" w:themeColor="accent2"/>
        <w:insideV w:val="single" w:sz="12" w:space="0" w:color="00E47C" w:themeColor="accent2"/>
      </w:tblBorders>
    </w:tblPr>
    <w:tcPr>
      <w:shd w:val="clear" w:color="auto" w:fill="auto"/>
    </w:tcPr>
    <w:tblStylePr w:type="firstRow">
      <w:tblPr/>
      <w:tcPr>
        <w:shd w:val="clear" w:color="auto" w:fill="00E47C" w:themeFill="accent2"/>
      </w:tcPr>
    </w:tblStylePr>
  </w:style>
  <w:style w:type="paragraph" w:customStyle="1" w:styleId="References">
    <w:name w:val="References"/>
    <w:basedOn w:val="FootnoteText"/>
    <w:link w:val="ReferencesChar"/>
    <w:autoRedefine/>
    <w:rsid w:val="00BE645B"/>
    <w:pPr>
      <w:numPr>
        <w:numId w:val="15"/>
      </w:numPr>
      <w:spacing w:before="120"/>
      <w:ind w:left="340" w:hanging="340"/>
      <w:contextualSpacing/>
    </w:pPr>
    <w:rPr>
      <w:color w:val="08312A" w:themeColor="accent1"/>
      <w:sz w:val="22"/>
    </w:rPr>
  </w:style>
  <w:style w:type="character" w:customStyle="1" w:styleId="ReferencesChar">
    <w:name w:val="References Char"/>
    <w:basedOn w:val="FootnoteTextChar"/>
    <w:link w:val="References"/>
    <w:rsid w:val="00BE645B"/>
    <w:rPr>
      <w:color w:val="08312A" w:themeColor="accent1"/>
      <w:sz w:val="20"/>
      <w:szCs w:val="25"/>
    </w:rPr>
  </w:style>
  <w:style w:type="paragraph" w:customStyle="1" w:styleId="Footnote">
    <w:name w:val="Footnote"/>
    <w:basedOn w:val="Normal"/>
    <w:link w:val="FootnoteChar"/>
    <w:autoRedefine/>
    <w:rsid w:val="002B169B"/>
    <w:pPr>
      <w:tabs>
        <w:tab w:val="left" w:pos="142"/>
        <w:tab w:val="center" w:pos="4680"/>
        <w:tab w:val="right" w:pos="9360"/>
      </w:tabs>
      <w:spacing w:before="80" w:line="240" w:lineRule="auto"/>
      <w:contextualSpacing/>
    </w:pPr>
    <w:rPr>
      <w:sz w:val="16"/>
    </w:rPr>
  </w:style>
  <w:style w:type="character" w:customStyle="1" w:styleId="FootnoteChar">
    <w:name w:val="Footnote Char"/>
    <w:basedOn w:val="DefaultParagraphFont"/>
    <w:link w:val="Footnote"/>
    <w:rsid w:val="002B169B"/>
    <w:rPr>
      <w:sz w:val="16"/>
    </w:rPr>
  </w:style>
  <w:style w:type="paragraph" w:customStyle="1" w:styleId="tablespacer">
    <w:name w:val="table spacer"/>
    <w:basedOn w:val="NoSpacing"/>
    <w:link w:val="tablespacerChar"/>
    <w:rsid w:val="00D91BDF"/>
    <w:rPr>
      <w:color w:val="FFFFFF" w:themeColor="background1"/>
    </w:rPr>
  </w:style>
  <w:style w:type="character" w:customStyle="1" w:styleId="tablespacerChar">
    <w:name w:val="table spacer Char"/>
    <w:basedOn w:val="NoSpacingChar"/>
    <w:link w:val="tablespacer"/>
    <w:rsid w:val="00D91BDF"/>
    <w:rPr>
      <w:color w:val="FFFFFF" w:themeColor="background1"/>
    </w:rPr>
  </w:style>
  <w:style w:type="paragraph" w:customStyle="1" w:styleId="Tabletitle">
    <w:name w:val="Table title"/>
    <w:basedOn w:val="Normal"/>
    <w:link w:val="TabletitleChar"/>
    <w:rsid w:val="00DB277F"/>
    <w:rPr>
      <w:b/>
      <w:bCs/>
      <w:color w:val="076D7E"/>
    </w:rPr>
  </w:style>
  <w:style w:type="character" w:customStyle="1" w:styleId="TabletitleChar">
    <w:name w:val="Table title Char"/>
    <w:basedOn w:val="DefaultParagraphFont"/>
    <w:link w:val="Tabletitle"/>
    <w:rsid w:val="00DB277F"/>
    <w:rPr>
      <w:b/>
      <w:bCs/>
      <w:color w:val="076D7E"/>
    </w:rPr>
  </w:style>
  <w:style w:type="paragraph" w:customStyle="1" w:styleId="SubtitleCoversheet">
    <w:name w:val="Subtitle Coversheet"/>
    <w:basedOn w:val="Subtitle"/>
    <w:link w:val="SubtitleCoversheetChar"/>
    <w:qFormat/>
    <w:rsid w:val="00637EC6"/>
    <w:rPr>
      <w:color w:val="FFFFFF" w:themeColor="background1"/>
    </w:rPr>
  </w:style>
  <w:style w:type="character" w:customStyle="1" w:styleId="SubtitleCoversheetChar">
    <w:name w:val="Subtitle Coversheet Char"/>
    <w:basedOn w:val="SubtitleChar"/>
    <w:link w:val="SubtitleCoversheet"/>
    <w:rsid w:val="00637EC6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table" w:styleId="PlainTable1">
    <w:name w:val="Plain Table 1"/>
    <w:basedOn w:val="TableNormal"/>
    <w:uiPriority w:val="41"/>
    <w:rsid w:val="00EF7F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ediumList2-Accent1">
    <w:name w:val="Medium List 2 Accent 1"/>
    <w:basedOn w:val="TableNormal"/>
    <w:uiPriority w:val="66"/>
    <w:rsid w:val="00C7623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08312A" w:themeColor="accent1"/>
        <w:left w:val="single" w:sz="8" w:space="0" w:color="08312A" w:themeColor="accent1"/>
        <w:bottom w:val="single" w:sz="8" w:space="0" w:color="08312A" w:themeColor="accent1"/>
        <w:right w:val="single" w:sz="8" w:space="0" w:color="08312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312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312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312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312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F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EF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opnMe">
    <w:name w:val="opnMe"/>
    <w:basedOn w:val="TableNormal"/>
    <w:uiPriority w:val="99"/>
    <w:rsid w:val="004E29D3"/>
    <w:pPr>
      <w:spacing w:after="0" w:line="240" w:lineRule="auto"/>
    </w:pPr>
    <w:tblPr>
      <w:tblStyleRowBandSize w:val="1"/>
      <w:tblBorders>
        <w:top w:val="single" w:sz="4" w:space="0" w:color="076D7E"/>
        <w:left w:val="single" w:sz="4" w:space="0" w:color="076D7E"/>
        <w:bottom w:val="single" w:sz="4" w:space="0" w:color="076D7E"/>
        <w:right w:val="single" w:sz="4" w:space="0" w:color="076D7E"/>
        <w:insideH w:val="single" w:sz="4" w:space="0" w:color="076D7E"/>
        <w:insideV w:val="single" w:sz="4" w:space="0" w:color="076D7E"/>
      </w:tblBorders>
    </w:tblPr>
    <w:tcPr>
      <w:tcMar>
        <w:top w:w="85" w:type="dxa"/>
        <w:left w:w="170" w:type="dxa"/>
        <w:bottom w:w="85" w:type="dxa"/>
        <w:right w:w="170" w:type="dxa"/>
      </w:tcMa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76D7E"/>
      </w:tcPr>
    </w:tblStylePr>
    <w:tblStylePr w:type="band2Horz">
      <w:tblPr/>
      <w:tcPr>
        <w:shd w:val="clear" w:color="auto" w:fill="D2F2F7"/>
      </w:tcPr>
    </w:tblStylePr>
  </w:style>
  <w:style w:type="paragraph" w:customStyle="1" w:styleId="Tabletext">
    <w:name w:val="Table text"/>
    <w:basedOn w:val="Normal"/>
    <w:link w:val="TabletextChar"/>
    <w:uiPriority w:val="3"/>
    <w:qFormat/>
    <w:rsid w:val="00213CAF"/>
    <w:pPr>
      <w:spacing w:before="120" w:after="40" w:line="288" w:lineRule="auto"/>
    </w:pPr>
    <w:rPr>
      <w:rFonts w:ascii="Arial" w:eastAsia="Times New Roman" w:hAnsi="Arial" w:cs="Times New Roman"/>
      <w:color w:val="000000" w:themeColor="text1"/>
      <w:szCs w:val="20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3"/>
    <w:rsid w:val="00213CAF"/>
    <w:rPr>
      <w:rFonts w:ascii="Arial" w:eastAsia="Times New Roman" w:hAnsi="Arial" w:cs="Times New Roman"/>
      <w:color w:val="000000" w:themeColor="text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nme.com/faqs/opn2talents-faqs?cid=tech:opnMe:o2tVT1:temp:opnMef1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pnme.com/opn2talents/vt-01-poxvirus-based-cancer-vaccines?cid=tech:opnMe:o2tVT1:temp:opnMep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Boehringer\opnMe\_content\opn2TALENTS\03_VT1\opn2TALENTS_Submission_Template_poxvirus-based-cancer-vaccines_opn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71E3D616EAF421CBB0A9BFE4682FA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632C9F-50C9-42B3-A1BE-2C018C6FFEF1}"/>
      </w:docPartPr>
      <w:docPartBody>
        <w:p w:rsidR="004C6C2D" w:rsidRDefault="00FE0609">
          <w:pPr>
            <w:pStyle w:val="E71E3D616EAF421CBB0A9BFE4682FAE4"/>
          </w:pPr>
          <w:r w:rsidRPr="00A62917">
            <w:rPr>
              <w:rStyle w:val="PlaceholderText"/>
            </w:rPr>
            <w:t>[Title]</w:t>
          </w:r>
        </w:p>
      </w:docPartBody>
    </w:docPart>
    <w:docPart>
      <w:docPartPr>
        <w:name w:val="A2F7DA6018E946E49EB34829855304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1EE1DE-1CE5-4A92-BFEB-FFCCA2CFF0D2}"/>
      </w:docPartPr>
      <w:docPartBody>
        <w:p w:rsidR="004C6C2D" w:rsidRDefault="00FE0609">
          <w:pPr>
            <w:pStyle w:val="A2F7DA6018E946E49EB34829855304DF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79D851109741C5AE3D03A7F7178F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9A2AB3-5AE2-482C-84FA-8F7382718816}"/>
      </w:docPartPr>
      <w:docPartBody>
        <w:p w:rsidR="004C6C2D" w:rsidRDefault="00FE0609">
          <w:pPr>
            <w:pStyle w:val="BC79D851109741C5AE3D03A7F7178F4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C8BEA0F11F4063B2F8E1F89D0FCB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4268F9-6C6E-4106-903B-1197955088EE}"/>
      </w:docPartPr>
      <w:docPartBody>
        <w:p w:rsidR="004C6C2D" w:rsidRDefault="00FE0609">
          <w:pPr>
            <w:pStyle w:val="19C8BEA0F11F4063B2F8E1F89D0FCB02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927C505C7649F78A697FC98C6F43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E83769-F246-42AD-9512-E3641A972C36}"/>
      </w:docPartPr>
      <w:docPartBody>
        <w:p w:rsidR="004C6C2D" w:rsidRDefault="00FE0609">
          <w:pPr>
            <w:pStyle w:val="88927C505C7649F78A697FC98C6F43A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7233516FC34706BB67F01BD3B0E0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596198-4AEA-4B97-8E55-1B78DECA920D}"/>
      </w:docPartPr>
      <w:docPartBody>
        <w:p w:rsidR="004C6C2D" w:rsidRDefault="00FE0609">
          <w:pPr>
            <w:pStyle w:val="057233516FC34706BB67F01BD3B0E02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DB6CC213BD43C1ABAD81185D4DAC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90CFE7-A02E-4FA6-BBBE-D9450C6CD581}"/>
      </w:docPartPr>
      <w:docPartBody>
        <w:p w:rsidR="004C6C2D" w:rsidRDefault="00FE0609">
          <w:pPr>
            <w:pStyle w:val="F0DB6CC213BD43C1ABAD81185D4DACE1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CB7A5586F84651A17596402088B7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DCF7A0-5C63-4B29-9FDE-460E2767F5BB}"/>
      </w:docPartPr>
      <w:docPartBody>
        <w:p w:rsidR="004C6C2D" w:rsidRDefault="00FE0609">
          <w:pPr>
            <w:pStyle w:val="15CB7A5586F84651A17596402088B7B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4F7A66B900421CBAA1C62A558F80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B14313-3BF3-4F5B-A9CE-A192B8037653}"/>
      </w:docPartPr>
      <w:docPartBody>
        <w:p w:rsidR="004C6C2D" w:rsidRDefault="00FE0609">
          <w:pPr>
            <w:pStyle w:val="714F7A66B900421CBAA1C62A558F8044"/>
          </w:pPr>
          <w:r w:rsidRPr="0072435C">
            <w:rPr>
              <w:rStyle w:val="PlaceholderText"/>
            </w:rPr>
            <w:t xml:space="preserve">Click or tap </w:t>
          </w:r>
          <w:r w:rsidRPr="0072435C">
            <w:rPr>
              <w:rStyle w:val="PlaceholderText"/>
            </w:rPr>
            <w:t>here to enter text.</w:t>
          </w:r>
        </w:p>
      </w:docPartBody>
    </w:docPart>
    <w:docPart>
      <w:docPartPr>
        <w:name w:val="9CFBB30E5DFA4804B8303EB8FAB4C8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C71D01-BF1B-4B09-BD8F-D46E4985383B}"/>
      </w:docPartPr>
      <w:docPartBody>
        <w:p w:rsidR="004C6C2D" w:rsidRDefault="00FE0609">
          <w:pPr>
            <w:pStyle w:val="9CFBB30E5DFA4804B8303EB8FAB4C84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4A196C3BBF47CABF47F3FBB9D408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32B3C5-99BF-4101-ACE5-5426DC9F90CC}"/>
      </w:docPartPr>
      <w:docPartBody>
        <w:p w:rsidR="004C6C2D" w:rsidRDefault="00FE0609">
          <w:pPr>
            <w:pStyle w:val="074A196C3BBF47CABF47F3FBB9D40859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9F3555621347C58733A937AFA040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3EB776-511D-43CB-9725-4A519BBE9CB1}"/>
      </w:docPartPr>
      <w:docPartBody>
        <w:p w:rsidR="004C6C2D" w:rsidRDefault="00FE0609">
          <w:pPr>
            <w:pStyle w:val="9D9F3555621347C58733A937AFA040AB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475BE50D564FB292E998DA9F8D9F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F5040E-CBB4-47E9-8A42-A98CD054C21C}"/>
      </w:docPartPr>
      <w:docPartBody>
        <w:p w:rsidR="004C6C2D" w:rsidRDefault="00FE0609">
          <w:pPr>
            <w:pStyle w:val="F4475BE50D564FB292E998DA9F8D9F6E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5A70B5C85E425F816CAAE8C59B94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EBF950-D735-4D1F-A766-59E2FD564715}"/>
      </w:docPartPr>
      <w:docPartBody>
        <w:p w:rsidR="004C6C2D" w:rsidRDefault="00FE0609">
          <w:pPr>
            <w:pStyle w:val="B65A70B5C85E425F816CAAE8C59B94AA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C9F"/>
    <w:rsid w:val="004C6C2D"/>
    <w:rsid w:val="007221D1"/>
    <w:rsid w:val="00D24C9F"/>
    <w:rsid w:val="00FE0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71E3D616EAF421CBB0A9BFE4682FAE4">
    <w:name w:val="E71E3D616EAF421CBB0A9BFE4682FAE4"/>
  </w:style>
  <w:style w:type="paragraph" w:customStyle="1" w:styleId="A2F7DA6018E946E49EB34829855304DF">
    <w:name w:val="A2F7DA6018E946E49EB34829855304DF"/>
  </w:style>
  <w:style w:type="paragraph" w:customStyle="1" w:styleId="BC79D851109741C5AE3D03A7F7178F44">
    <w:name w:val="BC79D851109741C5AE3D03A7F7178F44"/>
  </w:style>
  <w:style w:type="paragraph" w:customStyle="1" w:styleId="19C8BEA0F11F4063B2F8E1F89D0FCB02">
    <w:name w:val="19C8BEA0F11F4063B2F8E1F89D0FCB02"/>
  </w:style>
  <w:style w:type="paragraph" w:customStyle="1" w:styleId="88927C505C7649F78A697FC98C6F43A3">
    <w:name w:val="88927C505C7649F78A697FC98C6F43A3"/>
  </w:style>
  <w:style w:type="paragraph" w:customStyle="1" w:styleId="057233516FC34706BB67F01BD3B0E024">
    <w:name w:val="057233516FC34706BB67F01BD3B0E024"/>
  </w:style>
  <w:style w:type="paragraph" w:customStyle="1" w:styleId="F0DB6CC213BD43C1ABAD81185D4DACE1">
    <w:name w:val="F0DB6CC213BD43C1ABAD81185D4DACE1"/>
  </w:style>
  <w:style w:type="paragraph" w:customStyle="1" w:styleId="15CB7A5586F84651A17596402088B7B3">
    <w:name w:val="15CB7A5586F84651A17596402088B7B3"/>
  </w:style>
  <w:style w:type="paragraph" w:customStyle="1" w:styleId="714F7A66B900421CBAA1C62A558F8044">
    <w:name w:val="714F7A66B900421CBAA1C62A558F8044"/>
  </w:style>
  <w:style w:type="paragraph" w:customStyle="1" w:styleId="9CFBB30E5DFA4804B8303EB8FAB4C843">
    <w:name w:val="9CFBB30E5DFA4804B8303EB8FAB4C843"/>
  </w:style>
  <w:style w:type="paragraph" w:customStyle="1" w:styleId="074A196C3BBF47CABF47F3FBB9D40859">
    <w:name w:val="074A196C3BBF47CABF47F3FBB9D40859"/>
  </w:style>
  <w:style w:type="paragraph" w:customStyle="1" w:styleId="9D9F3555621347C58733A937AFA040AB">
    <w:name w:val="9D9F3555621347C58733A937AFA040AB"/>
  </w:style>
  <w:style w:type="paragraph" w:customStyle="1" w:styleId="F4475BE50D564FB292E998DA9F8D9F6E">
    <w:name w:val="F4475BE50D564FB292E998DA9F8D9F6E"/>
  </w:style>
  <w:style w:type="paragraph" w:customStyle="1" w:styleId="B65A70B5C85E425F816CAAE8C59B94AA">
    <w:name w:val="B65A70B5C85E425F816CAAE8C59B94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pnMe® Office Template v05">
  <a:themeElements>
    <a:clrScheme name="BI_FINAL">
      <a:dk1>
        <a:srgbClr val="000000"/>
      </a:dk1>
      <a:lt1>
        <a:srgbClr val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20000"/>
          </a:lnSpc>
          <a:defRPr sz="16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20000"/>
          </a:lnSpc>
          <a:buFont typeface="Arial" panose="020B0604020202020204" pitchFamily="34" charset="0"/>
          <a:buChar char="•"/>
          <a:defRPr sz="1600" dirty="0" err="1" smtClean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 name="Signal Red">
      <a:srgbClr val="F62B2B"/>
    </a:custClr>
    <a:custClr name="Signal Yellow">
      <a:srgbClr val="FF8413"/>
    </a:custClr>
    <a:custClr name="Signal Green">
      <a:srgbClr val="1EAD1B"/>
    </a:custClr>
  </a:custClrLst>
  <a:extLst>
    <a:ext uri="{05A4C25C-085E-4340-85A3-A5531E510DB2}">
      <thm15:themeFamily xmlns:thm15="http://schemas.microsoft.com/office/thememl/2012/main" name="opnMe® Office Template v05" id="{604E51C1-1A37-44BC-A16E-47779CD8CCE4}" vid="{CF18BEBB-BDBD-4D74-945A-7CE49EB54E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D9E06A14AA54DBF5F4CBCF725E020" ma:contentTypeVersion="20" ma:contentTypeDescription="Create a new document." ma:contentTypeScope="" ma:versionID="c5ea6c7e812de5618d848d817d69ab88">
  <xsd:schema xmlns:xsd="http://www.w3.org/2001/XMLSchema" xmlns:xs="http://www.w3.org/2001/XMLSchema" xmlns:p="http://schemas.microsoft.com/office/2006/metadata/properties" xmlns:ns1="http://schemas.microsoft.com/sharepoint/v3" xmlns:ns2="50a9f7a1-5925-4342-842d-07c1755b2ac5" xmlns:ns3="b2d9c79d-f297-4d2a-92cf-5098833d6840" xmlns:ns4="e47812bf-c8f0-415c-9dc6-756594725798" targetNamespace="http://schemas.microsoft.com/office/2006/metadata/properties" ma:root="true" ma:fieldsID="5a4e3981d74149a72186382389bb527d" ns1:_="" ns2:_="" ns3:_="" ns4:_="">
    <xsd:import namespace="http://schemas.microsoft.com/sharepoint/v3"/>
    <xsd:import namespace="50a9f7a1-5925-4342-842d-07c1755b2ac5"/>
    <xsd:import namespace="b2d9c79d-f297-4d2a-92cf-5098833d6840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f7a1-5925-4342-842d-07c1755b2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9c79d-f297-4d2a-92cf-5098833d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5035b8-0518-4441-8382-181a3a683092}" ma:internalName="TaxCatchAll" ma:showField="CatchAllData" ma:web="b2d9c79d-f297-4d2a-92cf-5098833d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a9f7a1-5925-4342-842d-07c1755b2ac5">
      <Terms xmlns="http://schemas.microsoft.com/office/infopath/2007/PartnerControls"/>
    </lcf76f155ced4ddcb4097134ff3c332f>
    <TaxCatchAll xmlns="e47812bf-c8f0-415c-9dc6-756594725798" xsi:nil="true"/>
    <SharedWithUsers xmlns="b2d9c79d-f297-4d2a-92cf-5098833d6840">
      <UserInfo>
        <DisplayName>zxBIB Guhlke,Christian (IT RDM) EXTERNAL</DisplayName>
        <AccountId>652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2071A-A09F-4AB8-B4BC-75B46852B7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a9f7a1-5925-4342-842d-07c1755b2ac5"/>
    <ds:schemaRef ds:uri="b2d9c79d-f297-4d2a-92cf-5098833d6840"/>
    <ds:schemaRef ds:uri="e47812bf-c8f0-415c-9dc6-756594725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434E7E-C9C2-42ED-8A0A-8FD683F08B32}">
  <ds:schemaRefs>
    <ds:schemaRef ds:uri="http://schemas.microsoft.com/office/2006/metadata/properties"/>
    <ds:schemaRef ds:uri="http://schemas.microsoft.com/office/infopath/2007/PartnerControls"/>
    <ds:schemaRef ds:uri="50a9f7a1-5925-4342-842d-07c1755b2ac5"/>
    <ds:schemaRef ds:uri="e47812bf-c8f0-415c-9dc6-756594725798"/>
    <ds:schemaRef ds:uri="b2d9c79d-f297-4d2a-92cf-5098833d6840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EE49E0C-92AC-4322-A3F0-703A54C19D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412523-011F-4FD2-98AD-651C8FFCF9B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opn2TALENTS_Submission_Template_poxvirus-based-cancer-vaccines_opnMe.dotx</Template>
  <TotalTime>0</TotalTime>
  <Pages>1</Pages>
  <Words>336</Words>
  <Characters>2124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O2E project name - Submission template</vt:lpstr>
      <vt:lpstr>opn2EXPERTS – Answer Template</vt:lpstr>
    </vt:vector>
  </TitlesOfParts>
  <Company>Boehringer Ingelheim</Company>
  <LinksUpToDate>false</LinksUpToDate>
  <CharactersWithSpaces>2456</CharactersWithSpaces>
  <SharedDoc>false</SharedDoc>
  <HLinks>
    <vt:vector size="144" baseType="variant">
      <vt:variant>
        <vt:i4>65624</vt:i4>
      </vt:variant>
      <vt:variant>
        <vt:i4>132</vt:i4>
      </vt:variant>
      <vt:variant>
        <vt:i4>0</vt:i4>
      </vt:variant>
      <vt:variant>
        <vt:i4>5</vt:i4>
      </vt:variant>
      <vt:variant>
        <vt:lpwstr>https://www.ncbi.nlm.nih.gov/pubmed/28930682</vt:lpwstr>
      </vt:variant>
      <vt:variant>
        <vt:lpwstr/>
      </vt:variant>
      <vt:variant>
        <vt:i4>1441792</vt:i4>
      </vt:variant>
      <vt:variant>
        <vt:i4>129</vt:i4>
      </vt:variant>
      <vt:variant>
        <vt:i4>0</vt:i4>
      </vt:variant>
      <vt:variant>
        <vt:i4>5</vt:i4>
      </vt:variant>
      <vt:variant>
        <vt:lpwstr>http://www.sciencedirect.com/science/article/pii/S2211124717312238?via%3Dihub</vt:lpwstr>
      </vt:variant>
      <vt:variant>
        <vt:lpwstr/>
      </vt:variant>
      <vt:variant>
        <vt:i4>3866666</vt:i4>
      </vt:variant>
      <vt:variant>
        <vt:i4>126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3866666</vt:i4>
      </vt:variant>
      <vt:variant>
        <vt:i4>120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3866666</vt:i4>
      </vt:variant>
      <vt:variant>
        <vt:i4>117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7864373</vt:i4>
      </vt:variant>
      <vt:variant>
        <vt:i4>111</vt:i4>
      </vt:variant>
      <vt:variant>
        <vt:i4>0</vt:i4>
      </vt:variant>
      <vt:variant>
        <vt:i4>5</vt:i4>
      </vt:variant>
      <vt:variant>
        <vt:lpwstr>https://www.thesgc.org/chemical-probes</vt:lpwstr>
      </vt:variant>
      <vt:variant>
        <vt:lpwstr/>
      </vt:variant>
      <vt:variant>
        <vt:i4>1114165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_Toc169550855</vt:lpwstr>
      </vt:variant>
      <vt:variant>
        <vt:i4>1114165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_Toc169550854</vt:lpwstr>
      </vt:variant>
      <vt:variant>
        <vt:i4>1114165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_Toc169550853</vt:lpwstr>
      </vt:variant>
      <vt:variant>
        <vt:i4>1114165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_Toc169550852</vt:lpwstr>
      </vt:variant>
      <vt:variant>
        <vt:i4>1114165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_Toc169550851</vt:lpwstr>
      </vt:variant>
      <vt:variant>
        <vt:i4>1114165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_Toc169550850</vt:lpwstr>
      </vt:variant>
      <vt:variant>
        <vt:i4>1048629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_Toc169550849</vt:lpwstr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_Toc169550848</vt:lpwstr>
      </vt:variant>
      <vt:variant>
        <vt:i4>1048629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_Toc169550847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_Toc169550846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_Toc169550845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_Toc169550844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_Toc169550843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_Toc169550842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_Toc169550841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_Toc169550840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_Toc169550839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_Toc169550838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Towards next generation poxvirus-based cancer vaccines – Application form</dc:title>
  <dc:subject/>
  <dc:creator>Kai Kurenbach</dc:creator>
  <cp:keywords/>
  <dc:description/>
  <cp:lastModifiedBy>Chaturvedi,Dr.,Menorca (DR) BII-DE-I</cp:lastModifiedBy>
  <cp:revision>3</cp:revision>
  <cp:lastPrinted>2024-06-17T09:15:00Z</cp:lastPrinted>
  <dcterms:created xsi:type="dcterms:W3CDTF">2024-12-12T13:08:00Z</dcterms:created>
  <dcterms:modified xsi:type="dcterms:W3CDTF">2025-01-06T08:29:00Z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0x010100C09D9E06A14AA54DBF5F4CBCF725E020</vt:lpwstr>
  </property>
</Properties>
</file>